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D58" w:rsidRDefault="00B7227D" w:rsidP="00BE26CD">
      <w:pPr>
        <w:spacing w:after="160" w:line="360" w:lineRule="auto"/>
        <w:rPr>
          <w:rFonts w:cs="Arial"/>
          <w:b/>
          <w:sz w:val="40"/>
          <w:szCs w:val="36"/>
        </w:rPr>
      </w:pPr>
      <w:r>
        <w:rPr>
          <w:rFonts w:cs="Arial"/>
          <w:b/>
          <w:noProof/>
          <w:sz w:val="40"/>
          <w:szCs w:val="36"/>
          <w:lang w:eastAsia="en-NZ"/>
        </w:rPr>
        <w:drawing>
          <wp:anchor distT="0" distB="0" distL="114300" distR="114300" simplePos="0" relativeHeight="251776512" behindDoc="0" locked="0" layoutInCell="1" allowOverlap="1" wp14:anchorId="3238947D" wp14:editId="57CA655F">
            <wp:simplePos x="0" y="0"/>
            <wp:positionH relativeFrom="margin">
              <wp:posOffset>4110355</wp:posOffset>
            </wp:positionH>
            <wp:positionV relativeFrom="paragraph">
              <wp:posOffset>-323850</wp:posOffset>
            </wp:positionV>
            <wp:extent cx="2092354" cy="156210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54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FCD" w:rsidRDefault="00117FCD" w:rsidP="00BE26CD">
      <w:pPr>
        <w:spacing w:after="160" w:line="360" w:lineRule="auto"/>
        <w:rPr>
          <w:rFonts w:cs="Arial"/>
          <w:b/>
          <w:sz w:val="40"/>
          <w:szCs w:val="36"/>
        </w:rPr>
      </w:pPr>
    </w:p>
    <w:p w:rsidR="006F393A" w:rsidRPr="004E6B5F" w:rsidRDefault="00150730" w:rsidP="004E6B5F">
      <w:pPr>
        <w:spacing w:after="160" w:line="360" w:lineRule="auto"/>
        <w:rPr>
          <w:rFonts w:cs="Arial"/>
          <w:b/>
          <w:sz w:val="40"/>
          <w:szCs w:val="36"/>
        </w:rPr>
      </w:pPr>
      <w:r w:rsidRPr="005A37A0">
        <w:rPr>
          <w:rFonts w:cs="Arial"/>
          <w:b/>
          <w:noProof/>
          <w:sz w:val="40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671B182" wp14:editId="2D7A1650">
                <wp:simplePos x="0" y="0"/>
                <wp:positionH relativeFrom="margin">
                  <wp:posOffset>-266700</wp:posOffset>
                </wp:positionH>
                <wp:positionV relativeFrom="paragraph">
                  <wp:posOffset>355600</wp:posOffset>
                </wp:positionV>
                <wp:extent cx="6286500" cy="2628900"/>
                <wp:effectExtent l="57150" t="38100" r="57150" b="76200"/>
                <wp:wrapNone/>
                <wp:docPr id="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86500" cy="2628900"/>
                        </a:xfrm>
                        <a:prstGeom prst="rect">
                          <a:avLst/>
                        </a:prstGeom>
                        <a:solidFill>
                          <a:srgbClr val="ABBDA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F50C1" id="Rectangle 5" o:spid="_x0000_s1026" style="position:absolute;margin-left:-21pt;margin-top:28pt;width:495pt;height:207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" fillcolor="#abbda7" stroked="f">
                <v:shadow on="t" color="black" opacity="24903f" origin=",.5" offset="0,.55556mm"/>
                <o:lock v:ext="edit" aspectratio="t"/>
                <w10:wrap anchorx="margin"/>
              </v:rect>
            </w:pict>
          </mc:Fallback>
        </mc:AlternateContent>
      </w:r>
      <w:r w:rsidR="00DA0EF6">
        <w:rPr>
          <w:rFonts w:cs="Arial"/>
          <w:b/>
          <w:sz w:val="48"/>
          <w:szCs w:val="36"/>
        </w:rPr>
        <w:br/>
      </w:r>
      <w:r w:rsidR="004E6B5F">
        <w:rPr>
          <w:rFonts w:cs="Arial"/>
          <w:b/>
          <w:sz w:val="40"/>
          <w:szCs w:val="36"/>
        </w:rPr>
        <w:t xml:space="preserve">Here is some </w:t>
      </w:r>
      <w:r w:rsidR="001F7ED1" w:rsidRPr="004E6B5F">
        <w:rPr>
          <w:rFonts w:cs="Arial"/>
          <w:b/>
          <w:sz w:val="40"/>
          <w:szCs w:val="36"/>
        </w:rPr>
        <w:t>Easy Read information</w:t>
      </w:r>
      <w:r w:rsidR="006F393A" w:rsidRPr="004E6B5F">
        <w:rPr>
          <w:rFonts w:cs="Arial"/>
          <w:b/>
          <w:sz w:val="40"/>
          <w:szCs w:val="36"/>
        </w:rPr>
        <w:t xml:space="preserve"> about research done by SAMS.</w:t>
      </w:r>
    </w:p>
    <w:p w:rsidR="006F393A" w:rsidRPr="004E6B5F" w:rsidRDefault="006F393A" w:rsidP="004E6B5F">
      <w:pPr>
        <w:spacing w:after="160" w:line="360" w:lineRule="auto"/>
        <w:rPr>
          <w:rFonts w:cs="Arial"/>
          <w:b/>
          <w:sz w:val="40"/>
          <w:szCs w:val="36"/>
        </w:rPr>
      </w:pPr>
    </w:p>
    <w:p w:rsidR="00A06D58" w:rsidRPr="004E6B5F" w:rsidRDefault="006F393A" w:rsidP="004E6B5F">
      <w:pPr>
        <w:spacing w:after="160" w:line="360" w:lineRule="auto"/>
        <w:rPr>
          <w:rFonts w:cs="Arial"/>
          <w:b/>
          <w:sz w:val="40"/>
          <w:szCs w:val="36"/>
        </w:rPr>
      </w:pPr>
      <w:r w:rsidRPr="004E6B5F">
        <w:rPr>
          <w:rFonts w:cs="Arial"/>
          <w:b/>
          <w:sz w:val="40"/>
          <w:szCs w:val="36"/>
        </w:rPr>
        <w:t xml:space="preserve">The research </w:t>
      </w:r>
      <w:r w:rsidR="001F7ED1" w:rsidRPr="004E6B5F">
        <w:rPr>
          <w:rFonts w:cs="Arial"/>
          <w:b/>
          <w:sz w:val="40"/>
          <w:szCs w:val="36"/>
        </w:rPr>
        <w:t>was</w:t>
      </w:r>
      <w:r w:rsidRPr="004E6B5F">
        <w:rPr>
          <w:rFonts w:cs="Arial"/>
          <w:b/>
          <w:sz w:val="40"/>
          <w:szCs w:val="36"/>
        </w:rPr>
        <w:t xml:space="preserve"> about</w:t>
      </w:r>
      <w:r w:rsidR="00D65312" w:rsidRPr="004E6B5F">
        <w:rPr>
          <w:rFonts w:cs="Arial"/>
          <w:b/>
          <w:sz w:val="40"/>
          <w:szCs w:val="36"/>
        </w:rPr>
        <w:t xml:space="preserve"> </w:t>
      </w:r>
      <w:r w:rsidR="00150730" w:rsidRPr="004E6B5F">
        <w:rPr>
          <w:rFonts w:cs="Arial"/>
          <w:b/>
          <w:sz w:val="40"/>
          <w:szCs w:val="36"/>
        </w:rPr>
        <w:t>the way people get d</w:t>
      </w:r>
      <w:r w:rsidR="006657F9" w:rsidRPr="004E6B5F">
        <w:rPr>
          <w:rFonts w:cs="Arial"/>
          <w:b/>
          <w:sz w:val="40"/>
          <w:szCs w:val="36"/>
        </w:rPr>
        <w:t>isa</w:t>
      </w:r>
      <w:r w:rsidR="00150730" w:rsidRPr="004E6B5F">
        <w:rPr>
          <w:rFonts w:cs="Arial"/>
          <w:b/>
          <w:sz w:val="40"/>
          <w:szCs w:val="36"/>
        </w:rPr>
        <w:t>bility support.</w:t>
      </w:r>
    </w:p>
    <w:p w:rsidR="006F393A" w:rsidRDefault="004E6B5F" w:rsidP="006F393A">
      <w:pPr>
        <w:spacing w:after="160" w:line="360" w:lineRule="auto"/>
        <w:rPr>
          <w:rFonts w:cs="Arial"/>
          <w:b/>
          <w:sz w:val="40"/>
          <w:szCs w:val="36"/>
        </w:rPr>
      </w:pPr>
      <w:r>
        <w:rPr>
          <w:rFonts w:cs="Arial"/>
          <w:b/>
          <w:noProof/>
          <w:sz w:val="40"/>
          <w:szCs w:val="36"/>
          <w:lang w:eastAsia="en-NZ"/>
        </w:rPr>
        <w:drawing>
          <wp:anchor distT="0" distB="0" distL="114300" distR="114300" simplePos="0" relativeHeight="252107264" behindDoc="1" locked="0" layoutInCell="1" allowOverlap="1" wp14:anchorId="5388AD8B" wp14:editId="77DCEC4D">
            <wp:simplePos x="0" y="0"/>
            <wp:positionH relativeFrom="margin">
              <wp:posOffset>-228600</wp:posOffset>
            </wp:positionH>
            <wp:positionV relativeFrom="paragraph">
              <wp:posOffset>337820</wp:posOffset>
            </wp:positionV>
            <wp:extent cx="4614454" cy="462915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upport Differe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454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93A" w:rsidRDefault="006F393A" w:rsidP="006F393A">
      <w:pPr>
        <w:spacing w:after="160" w:line="360" w:lineRule="auto"/>
        <w:rPr>
          <w:rFonts w:cs="Arial"/>
          <w:b/>
          <w:sz w:val="40"/>
          <w:szCs w:val="36"/>
        </w:rPr>
      </w:pPr>
    </w:p>
    <w:p w:rsidR="006F393A" w:rsidRDefault="006F393A" w:rsidP="006F393A">
      <w:pPr>
        <w:spacing w:after="160" w:line="360" w:lineRule="auto"/>
        <w:rPr>
          <w:rFonts w:cs="Arial"/>
          <w:b/>
          <w:sz w:val="40"/>
          <w:szCs w:val="36"/>
        </w:rPr>
      </w:pPr>
    </w:p>
    <w:p w:rsidR="006F393A" w:rsidRDefault="006F393A" w:rsidP="006F393A">
      <w:pPr>
        <w:spacing w:after="160" w:line="360" w:lineRule="auto"/>
        <w:rPr>
          <w:rFonts w:cs="Arial"/>
          <w:b/>
          <w:sz w:val="40"/>
          <w:szCs w:val="36"/>
        </w:rPr>
      </w:pPr>
    </w:p>
    <w:p w:rsidR="006F393A" w:rsidRDefault="006F393A" w:rsidP="006F393A">
      <w:pPr>
        <w:spacing w:after="160" w:line="360" w:lineRule="auto"/>
        <w:rPr>
          <w:rFonts w:cs="Arial"/>
          <w:b/>
          <w:sz w:val="40"/>
          <w:szCs w:val="36"/>
        </w:rPr>
      </w:pPr>
    </w:p>
    <w:p w:rsidR="001F7ED1" w:rsidRDefault="004E6B5F">
      <w:pPr>
        <w:spacing w:after="160" w:line="259" w:lineRule="auto"/>
        <w:rPr>
          <w:rFonts w:cs="Arial"/>
          <w:b/>
          <w:sz w:val="40"/>
          <w:szCs w:val="36"/>
        </w:rPr>
      </w:pPr>
      <w:r>
        <w:rPr>
          <w:rFonts w:cs="Arial"/>
          <w:b/>
          <w:noProof/>
          <w:sz w:val="40"/>
          <w:szCs w:val="36"/>
          <w:lang w:eastAsia="en-NZ"/>
        </w:rPr>
        <w:drawing>
          <wp:anchor distT="0" distB="0" distL="114300" distR="114300" simplePos="0" relativeHeight="251668480" behindDoc="0" locked="0" layoutInCell="1" allowOverlap="1" wp14:anchorId="46D3AC46" wp14:editId="78030395">
            <wp:simplePos x="0" y="0"/>
            <wp:positionH relativeFrom="column">
              <wp:posOffset>4511040</wp:posOffset>
            </wp:positionH>
            <wp:positionV relativeFrom="paragraph">
              <wp:posOffset>79375</wp:posOffset>
            </wp:positionV>
            <wp:extent cx="1645920" cy="2469515"/>
            <wp:effectExtent l="0" t="0" r="0" b="6985"/>
            <wp:wrapNone/>
            <wp:docPr id="4" name="Picture 4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y Read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ED1">
        <w:rPr>
          <w:rFonts w:cs="Arial"/>
          <w:b/>
          <w:sz w:val="40"/>
          <w:szCs w:val="36"/>
        </w:rPr>
        <w:br w:type="page"/>
      </w:r>
    </w:p>
    <w:p w:rsidR="00654654" w:rsidRDefault="009C031E" w:rsidP="006F393A">
      <w:pPr>
        <w:spacing w:after="160" w:line="360" w:lineRule="auto"/>
        <w:jc w:val="center"/>
        <w:rPr>
          <w:rFonts w:cs="Arial"/>
          <w:b/>
          <w:sz w:val="40"/>
          <w:szCs w:val="36"/>
        </w:rPr>
        <w:sectPr w:rsidR="00654654" w:rsidSect="00C7587F">
          <w:footerReference w:type="default" r:id="rId10"/>
          <w:footerReference w:type="first" r:id="rId11"/>
          <w:pgSz w:w="11906" w:h="16838"/>
          <w:pgMar w:top="1440" w:right="1440" w:bottom="1440" w:left="1440" w:header="708" w:footer="708" w:gutter="0"/>
          <w:pgBorders w:offsetFrom="page">
            <w:top w:val="single" w:sz="24" w:space="24" w:color="95AC90"/>
            <w:left w:val="single" w:sz="24" w:space="24" w:color="95AC90"/>
            <w:bottom w:val="single" w:sz="24" w:space="24" w:color="95AC90"/>
            <w:right w:val="single" w:sz="24" w:space="24" w:color="95AC90"/>
          </w:pgBorders>
          <w:pgNumType w:start="1"/>
          <w:cols w:space="708"/>
          <w:docGrid w:linePitch="381"/>
        </w:sectPr>
      </w:pPr>
      <w:r w:rsidRPr="005A37A0">
        <w:rPr>
          <w:rFonts w:cs="Arial"/>
          <w:b/>
          <w:noProof/>
          <w:sz w:val="40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EEC1847" wp14:editId="22789132">
                <wp:simplePos x="0" y="0"/>
                <wp:positionH relativeFrom="column">
                  <wp:posOffset>818971</wp:posOffset>
                </wp:positionH>
                <wp:positionV relativeFrom="paragraph">
                  <wp:posOffset>-249555</wp:posOffset>
                </wp:positionV>
                <wp:extent cx="4124989" cy="765545"/>
                <wp:effectExtent l="57150" t="38100" r="66040" b="7302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24989" cy="765545"/>
                        </a:xfrm>
                        <a:prstGeom prst="rect">
                          <a:avLst/>
                        </a:prstGeom>
                        <a:solidFill>
                          <a:srgbClr val="ABBDA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11A6C" w:rsidRPr="003F0356" w:rsidRDefault="00F11A6C" w:rsidP="003F0356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C1847" id="Rectangle 2" o:spid="_x0000_s1026" style="position:absolute;left:0;text-align:left;margin-left:64.5pt;margin-top:-19.65pt;width:324.8pt;height:60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" fillcolor="#abbda7" stroked="f">
                <v:shadow on="t" color="black" opacity="24903f" origin=",.5" offset="0,.55556mm"/>
                <o:lock v:ext="edit" aspectratio="t"/>
                <v:textbox>
                  <w:txbxContent>
                    <w:p w:rsidR="00F11A6C" w:rsidRPr="003F0356" w:rsidRDefault="00F11A6C" w:rsidP="003F0356">
                      <w:pPr>
                        <w:jc w:val="center"/>
                        <w:rPr>
                          <w:lang w:val="en-A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0356">
        <w:rPr>
          <w:rFonts w:cs="Arial"/>
          <w:b/>
          <w:sz w:val="40"/>
          <w:szCs w:val="36"/>
        </w:rPr>
        <w:t>What</w:t>
      </w:r>
      <w:r w:rsidR="009731B7">
        <w:rPr>
          <w:rFonts w:cs="Arial"/>
          <w:b/>
          <w:sz w:val="40"/>
          <w:szCs w:val="36"/>
        </w:rPr>
        <w:t xml:space="preserve"> is in th</w:t>
      </w:r>
      <w:r w:rsidR="000804ED">
        <w:rPr>
          <w:rFonts w:cs="Arial"/>
          <w:b/>
          <w:sz w:val="40"/>
          <w:szCs w:val="36"/>
        </w:rPr>
        <w:t>i</w:t>
      </w:r>
      <w:r w:rsidR="00FD16FC">
        <w:rPr>
          <w:rFonts w:cs="Arial"/>
          <w:b/>
          <w:sz w:val="40"/>
          <w:szCs w:val="36"/>
        </w:rPr>
        <w:t>s</w:t>
      </w:r>
      <w:r w:rsidR="009731B7">
        <w:rPr>
          <w:rFonts w:cs="Arial"/>
          <w:b/>
          <w:sz w:val="40"/>
          <w:szCs w:val="36"/>
        </w:rPr>
        <w:t xml:space="preserve"> bookl</w:t>
      </w:r>
      <w:r w:rsidR="00327DE4">
        <w:rPr>
          <w:rFonts w:cs="Arial"/>
          <w:b/>
          <w:sz w:val="40"/>
          <w:szCs w:val="36"/>
        </w:rPr>
        <w:t>e</w:t>
      </w:r>
      <w:r w:rsidR="00204B36">
        <w:rPr>
          <w:rFonts w:cs="Arial"/>
          <w:b/>
          <w:sz w:val="40"/>
          <w:szCs w:val="36"/>
        </w:rPr>
        <w:t>t</w:t>
      </w:r>
      <w:r w:rsidR="00327DE4">
        <w:rPr>
          <w:rFonts w:cs="Arial"/>
          <w:b/>
          <w:sz w:val="40"/>
          <w:szCs w:val="36"/>
        </w:rPr>
        <w:t>?</w:t>
      </w:r>
    </w:p>
    <w:p w:rsidR="00925344" w:rsidRPr="00797AAD" w:rsidRDefault="00925344" w:rsidP="00BE26CD">
      <w:pPr>
        <w:spacing w:after="240" w:line="360" w:lineRule="auto"/>
        <w:rPr>
          <w:rFonts w:cs="Arial"/>
          <w:sz w:val="32"/>
          <w:szCs w:val="36"/>
        </w:rPr>
      </w:pPr>
    </w:p>
    <w:p w:rsidR="00925344" w:rsidRPr="00797AAD" w:rsidRDefault="005B1423" w:rsidP="00BE26CD">
      <w:pPr>
        <w:spacing w:after="240" w:line="360" w:lineRule="auto"/>
        <w:jc w:val="right"/>
        <w:rPr>
          <w:rFonts w:cs="Arial"/>
          <w:b/>
          <w:sz w:val="32"/>
          <w:szCs w:val="36"/>
        </w:rPr>
      </w:pPr>
      <w:r w:rsidRPr="00797AAD"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762176" behindDoc="1" locked="0" layoutInCell="1" allowOverlap="1" wp14:anchorId="67059690" wp14:editId="7DB2B857">
            <wp:simplePos x="0" y="0"/>
            <wp:positionH relativeFrom="margin">
              <wp:posOffset>86360</wp:posOffset>
            </wp:positionH>
            <wp:positionV relativeFrom="margin">
              <wp:posOffset>1548130</wp:posOffset>
            </wp:positionV>
            <wp:extent cx="909955" cy="1286510"/>
            <wp:effectExtent l="0" t="0" r="444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fused_edited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44" w:rsidRPr="00797AAD">
        <w:rPr>
          <w:rFonts w:cs="Arial"/>
          <w:sz w:val="32"/>
          <w:szCs w:val="36"/>
        </w:rPr>
        <w:tab/>
      </w:r>
      <w:r w:rsidR="00925344" w:rsidRPr="00797AAD">
        <w:rPr>
          <w:rFonts w:cs="Arial"/>
          <w:sz w:val="32"/>
          <w:szCs w:val="36"/>
        </w:rPr>
        <w:tab/>
      </w:r>
      <w:r w:rsidR="00925344" w:rsidRPr="00797AAD">
        <w:rPr>
          <w:rFonts w:cs="Arial"/>
          <w:sz w:val="32"/>
          <w:szCs w:val="36"/>
        </w:rPr>
        <w:tab/>
      </w:r>
      <w:r w:rsidR="00925344" w:rsidRPr="00797AAD">
        <w:rPr>
          <w:rFonts w:cs="Arial"/>
          <w:sz w:val="32"/>
          <w:szCs w:val="36"/>
        </w:rPr>
        <w:tab/>
      </w:r>
      <w:r w:rsidR="00925344" w:rsidRPr="00797AAD">
        <w:rPr>
          <w:rFonts w:cs="Arial"/>
          <w:b/>
          <w:sz w:val="32"/>
          <w:szCs w:val="36"/>
        </w:rPr>
        <w:t>Page Number</w:t>
      </w:r>
      <w:r w:rsidR="00297150">
        <w:rPr>
          <w:rFonts w:cs="Arial"/>
          <w:b/>
          <w:sz w:val="32"/>
          <w:szCs w:val="36"/>
        </w:rPr>
        <w:br/>
      </w:r>
    </w:p>
    <w:p w:rsidR="00925344" w:rsidRDefault="00925344" w:rsidP="00BE26CD">
      <w:pPr>
        <w:spacing w:after="240" w:line="360" w:lineRule="auto"/>
        <w:ind w:left="720" w:firstLine="828"/>
        <w:rPr>
          <w:rFonts w:cs="Arial"/>
          <w:sz w:val="32"/>
          <w:szCs w:val="36"/>
        </w:rPr>
      </w:pPr>
      <w:r w:rsidRPr="00797AAD">
        <w:rPr>
          <w:rFonts w:cs="Arial"/>
          <w:sz w:val="32"/>
          <w:szCs w:val="36"/>
        </w:rPr>
        <w:t xml:space="preserve"> </w:t>
      </w:r>
      <w:r w:rsidR="005B1423">
        <w:rPr>
          <w:rFonts w:cs="Arial"/>
          <w:sz w:val="32"/>
          <w:szCs w:val="36"/>
        </w:rPr>
        <w:tab/>
      </w:r>
      <w:r w:rsidR="005B1423">
        <w:rPr>
          <w:rFonts w:cs="Arial"/>
          <w:sz w:val="32"/>
          <w:szCs w:val="36"/>
        </w:rPr>
        <w:tab/>
      </w:r>
      <w:r w:rsidRPr="00797AAD">
        <w:rPr>
          <w:rFonts w:cs="Arial"/>
          <w:sz w:val="32"/>
          <w:szCs w:val="36"/>
        </w:rPr>
        <w:t xml:space="preserve">Before you start </w:t>
      </w:r>
      <w:r w:rsidRPr="00797AAD">
        <w:rPr>
          <w:rFonts w:cs="Arial"/>
          <w:sz w:val="32"/>
          <w:szCs w:val="36"/>
        </w:rPr>
        <w:tab/>
      </w:r>
      <w:r w:rsidRPr="00797AAD">
        <w:rPr>
          <w:rFonts w:cs="Arial"/>
          <w:sz w:val="32"/>
          <w:szCs w:val="36"/>
        </w:rPr>
        <w:tab/>
      </w:r>
      <w:r w:rsidRPr="00797AAD">
        <w:rPr>
          <w:rFonts w:cs="Arial"/>
          <w:sz w:val="32"/>
          <w:szCs w:val="36"/>
        </w:rPr>
        <w:tab/>
      </w:r>
      <w:r w:rsidRPr="00797AAD">
        <w:rPr>
          <w:rFonts w:cs="Arial"/>
          <w:sz w:val="32"/>
          <w:szCs w:val="36"/>
        </w:rPr>
        <w:tab/>
      </w:r>
      <w:r w:rsidR="00BA0682">
        <w:rPr>
          <w:rFonts w:cs="Arial"/>
          <w:sz w:val="32"/>
          <w:szCs w:val="36"/>
        </w:rPr>
        <w:t>3</w:t>
      </w:r>
    </w:p>
    <w:p w:rsidR="009C6BA7" w:rsidRDefault="009C6BA7" w:rsidP="00BE26CD">
      <w:pPr>
        <w:spacing w:after="240" w:line="360" w:lineRule="auto"/>
        <w:ind w:left="720" w:firstLine="828"/>
        <w:rPr>
          <w:rFonts w:cs="Arial"/>
          <w:sz w:val="32"/>
          <w:szCs w:val="36"/>
        </w:rPr>
      </w:pPr>
    </w:p>
    <w:p w:rsidR="00925344" w:rsidRPr="00797AAD" w:rsidRDefault="002D54C7" w:rsidP="00BE26CD">
      <w:pPr>
        <w:spacing w:after="240" w:line="360" w:lineRule="auto"/>
        <w:ind w:left="2127" w:firstLine="828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761152" behindDoc="0" locked="0" layoutInCell="1" allowOverlap="1" wp14:anchorId="0402F810" wp14:editId="0EC1DF5F">
            <wp:simplePos x="0" y="0"/>
            <wp:positionH relativeFrom="margin">
              <wp:posOffset>54610</wp:posOffset>
            </wp:positionH>
            <wp:positionV relativeFrom="paragraph">
              <wp:posOffset>256540</wp:posOffset>
            </wp:positionV>
            <wp:extent cx="1049962" cy="1049962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62" cy="104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344" w:rsidRDefault="00A1278B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A</w:t>
      </w:r>
      <w:r w:rsidR="006E4E35" w:rsidRPr="006E4E35">
        <w:rPr>
          <w:rFonts w:cs="Arial"/>
          <w:sz w:val="32"/>
          <w:szCs w:val="36"/>
        </w:rPr>
        <w:t>bout the researc</w:t>
      </w:r>
      <w:r w:rsidR="006E4E35">
        <w:rPr>
          <w:rFonts w:cs="Arial"/>
          <w:sz w:val="32"/>
          <w:szCs w:val="36"/>
        </w:rPr>
        <w:t>h</w:t>
      </w:r>
      <w:r w:rsidR="00925344" w:rsidRPr="00797AAD">
        <w:rPr>
          <w:rFonts w:cs="Arial"/>
          <w:sz w:val="32"/>
          <w:szCs w:val="36"/>
        </w:rPr>
        <w:tab/>
      </w:r>
      <w:r w:rsidR="00925344" w:rsidRPr="00797AAD">
        <w:rPr>
          <w:rFonts w:cs="Arial"/>
          <w:sz w:val="32"/>
          <w:szCs w:val="36"/>
        </w:rPr>
        <w:tab/>
      </w:r>
      <w:r w:rsidR="00925344" w:rsidRPr="00797AAD">
        <w:rPr>
          <w:rFonts w:cs="Arial"/>
          <w:sz w:val="32"/>
          <w:szCs w:val="36"/>
        </w:rPr>
        <w:tab/>
      </w:r>
      <w:r w:rsidR="00925344" w:rsidRPr="00797AAD">
        <w:rPr>
          <w:rFonts w:cs="Arial"/>
          <w:sz w:val="32"/>
          <w:szCs w:val="36"/>
        </w:rPr>
        <w:tab/>
      </w:r>
      <w:r w:rsidR="00BA0682">
        <w:rPr>
          <w:rFonts w:cs="Arial"/>
          <w:sz w:val="32"/>
          <w:szCs w:val="36"/>
        </w:rPr>
        <w:t>4</w:t>
      </w:r>
    </w:p>
    <w:p w:rsidR="009C6BA7" w:rsidRDefault="009C6BA7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</w:p>
    <w:p w:rsidR="00925344" w:rsidRDefault="00F96843" w:rsidP="00BE26CD">
      <w:pPr>
        <w:spacing w:after="240" w:line="360" w:lineRule="auto"/>
        <w:ind w:left="2127" w:firstLine="828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763200" behindDoc="0" locked="0" layoutInCell="1" allowOverlap="1" wp14:anchorId="0C7D3825" wp14:editId="77B6AB73">
            <wp:simplePos x="0" y="0"/>
            <wp:positionH relativeFrom="margin">
              <wp:posOffset>-57150</wp:posOffset>
            </wp:positionH>
            <wp:positionV relativeFrom="paragraph">
              <wp:posOffset>66675</wp:posOffset>
            </wp:positionV>
            <wp:extent cx="1264920" cy="145419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45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344" w:rsidRDefault="00B473C3" w:rsidP="00BE26CD">
      <w:pPr>
        <w:spacing w:after="240" w:line="360" w:lineRule="auto"/>
        <w:ind w:left="2085" w:firstLine="720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H</w:t>
      </w:r>
      <w:r w:rsidR="0041039B" w:rsidRPr="0041039B">
        <w:rPr>
          <w:rFonts w:cs="Arial"/>
          <w:sz w:val="32"/>
          <w:szCs w:val="36"/>
        </w:rPr>
        <w:t>ow was the research done?</w:t>
      </w:r>
      <w:r w:rsidR="005C3F09">
        <w:rPr>
          <w:rFonts w:cs="Arial"/>
          <w:sz w:val="32"/>
          <w:szCs w:val="36"/>
        </w:rPr>
        <w:tab/>
      </w:r>
      <w:r w:rsidR="00925344" w:rsidRPr="00797AAD">
        <w:rPr>
          <w:rFonts w:cs="Arial"/>
          <w:sz w:val="32"/>
          <w:szCs w:val="36"/>
        </w:rPr>
        <w:tab/>
      </w:r>
      <w:r w:rsidR="00CE3B0A">
        <w:rPr>
          <w:rFonts w:cs="Arial"/>
          <w:sz w:val="32"/>
          <w:szCs w:val="36"/>
        </w:rPr>
        <w:t>9</w:t>
      </w:r>
    </w:p>
    <w:p w:rsidR="009C6BA7" w:rsidRDefault="009C6BA7" w:rsidP="00BE26CD">
      <w:pPr>
        <w:spacing w:after="240" w:line="360" w:lineRule="auto"/>
        <w:ind w:left="2085" w:firstLine="720"/>
        <w:rPr>
          <w:rFonts w:cs="Arial"/>
          <w:sz w:val="32"/>
          <w:szCs w:val="36"/>
        </w:rPr>
      </w:pPr>
    </w:p>
    <w:p w:rsidR="00A62C70" w:rsidRDefault="00A62C70" w:rsidP="00BE26CD">
      <w:pPr>
        <w:spacing w:line="360" w:lineRule="auto"/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2065280" behindDoc="1" locked="0" layoutInCell="1" allowOverlap="1" wp14:anchorId="2F76C97E" wp14:editId="4C56DDD6">
            <wp:simplePos x="0" y="0"/>
            <wp:positionH relativeFrom="margin">
              <wp:posOffset>-207645</wp:posOffset>
            </wp:positionH>
            <wp:positionV relativeFrom="paragraph">
              <wp:posOffset>417830</wp:posOffset>
            </wp:positionV>
            <wp:extent cx="1496060" cy="1057275"/>
            <wp:effectExtent l="0" t="0" r="8890" b="952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lann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C70" w:rsidRDefault="00A62C70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What</w:t>
      </w:r>
      <w:r w:rsidRPr="004654AD">
        <w:rPr>
          <w:rFonts w:cs="Arial"/>
          <w:sz w:val="32"/>
          <w:szCs w:val="36"/>
        </w:rPr>
        <w:t xml:space="preserve"> did the map show?</w:t>
      </w:r>
      <w:r>
        <w:rPr>
          <w:rFonts w:cs="Arial"/>
          <w:sz w:val="32"/>
          <w:szCs w:val="36"/>
        </w:rPr>
        <w:tab/>
      </w:r>
      <w:r>
        <w:rPr>
          <w:rFonts w:cs="Arial"/>
          <w:sz w:val="32"/>
          <w:szCs w:val="36"/>
        </w:rPr>
        <w:tab/>
      </w:r>
      <w:r w:rsidRPr="00797AAD">
        <w:rPr>
          <w:rFonts w:cs="Arial"/>
          <w:sz w:val="32"/>
          <w:szCs w:val="36"/>
        </w:rPr>
        <w:tab/>
      </w:r>
      <w:r>
        <w:rPr>
          <w:rFonts w:cs="Arial"/>
          <w:sz w:val="32"/>
          <w:szCs w:val="36"/>
        </w:rPr>
        <w:t>1</w:t>
      </w:r>
      <w:r w:rsidR="00194B86">
        <w:rPr>
          <w:rFonts w:cs="Arial"/>
          <w:sz w:val="32"/>
          <w:szCs w:val="36"/>
        </w:rPr>
        <w:t>4</w:t>
      </w:r>
    </w:p>
    <w:p w:rsidR="00A62C70" w:rsidRDefault="00A62C70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</w:p>
    <w:p w:rsidR="006F393A" w:rsidRDefault="006F393A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</w:p>
    <w:p w:rsidR="006F393A" w:rsidRDefault="006F393A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</w:p>
    <w:p w:rsidR="006F393A" w:rsidRDefault="006F393A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</w:p>
    <w:p w:rsidR="006F393A" w:rsidRDefault="006F393A" w:rsidP="00BE26CD">
      <w:pPr>
        <w:spacing w:after="240" w:line="360" w:lineRule="auto"/>
        <w:ind w:left="2805"/>
        <w:rPr>
          <w:rFonts w:cs="Arial"/>
          <w:noProof/>
          <w:sz w:val="32"/>
          <w:szCs w:val="32"/>
          <w:lang w:eastAsia="en-NZ"/>
        </w:rPr>
      </w:pPr>
      <w:r>
        <w:rPr>
          <w:rFonts w:cs="Arial"/>
          <w:b/>
          <w:sz w:val="32"/>
          <w:szCs w:val="36"/>
        </w:rPr>
        <w:tab/>
      </w:r>
      <w:r>
        <w:rPr>
          <w:rFonts w:cs="Arial"/>
          <w:b/>
          <w:sz w:val="32"/>
          <w:szCs w:val="36"/>
        </w:rPr>
        <w:tab/>
      </w:r>
      <w:r>
        <w:rPr>
          <w:rFonts w:cs="Arial"/>
          <w:b/>
          <w:sz w:val="32"/>
          <w:szCs w:val="36"/>
        </w:rPr>
        <w:tab/>
      </w:r>
      <w:r>
        <w:rPr>
          <w:rFonts w:cs="Arial"/>
          <w:b/>
          <w:sz w:val="32"/>
          <w:szCs w:val="36"/>
        </w:rPr>
        <w:tab/>
      </w:r>
      <w:r>
        <w:rPr>
          <w:rFonts w:cs="Arial"/>
          <w:b/>
          <w:sz w:val="32"/>
          <w:szCs w:val="36"/>
        </w:rPr>
        <w:tab/>
      </w:r>
      <w:r>
        <w:rPr>
          <w:rFonts w:cs="Arial"/>
          <w:b/>
          <w:sz w:val="32"/>
          <w:szCs w:val="36"/>
        </w:rPr>
        <w:tab/>
        <w:t xml:space="preserve">    </w:t>
      </w:r>
      <w:r w:rsidRPr="00797AAD">
        <w:rPr>
          <w:rFonts w:cs="Arial"/>
          <w:b/>
          <w:sz w:val="32"/>
          <w:szCs w:val="36"/>
        </w:rPr>
        <w:t>Page Number</w:t>
      </w:r>
      <w:r w:rsidRPr="009A209A">
        <w:rPr>
          <w:rFonts w:cs="Arial"/>
          <w:noProof/>
          <w:sz w:val="32"/>
          <w:szCs w:val="32"/>
          <w:lang w:eastAsia="en-NZ"/>
        </w:rPr>
        <w:t xml:space="preserve"> </w:t>
      </w:r>
    </w:p>
    <w:p w:rsidR="00A62C70" w:rsidRDefault="00A62C70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  <w:r w:rsidRPr="009A209A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7328" behindDoc="0" locked="0" layoutInCell="1" allowOverlap="1" wp14:anchorId="1838C2AB" wp14:editId="3DE3AF4E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1219200" cy="121920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30F" w:rsidRDefault="00891B44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 xml:space="preserve">How is the old disability support </w:t>
      </w:r>
      <w:r w:rsidR="001F7ED1">
        <w:rPr>
          <w:rFonts w:cs="Arial"/>
          <w:sz w:val="32"/>
          <w:szCs w:val="36"/>
        </w:rPr>
        <w:t xml:space="preserve">        </w:t>
      </w:r>
      <w:r>
        <w:rPr>
          <w:rFonts w:cs="Arial"/>
          <w:sz w:val="32"/>
          <w:szCs w:val="36"/>
        </w:rPr>
        <w:t>system working?</w:t>
      </w:r>
      <w:r w:rsidR="00194B86">
        <w:rPr>
          <w:rFonts w:cs="Arial"/>
          <w:sz w:val="32"/>
          <w:szCs w:val="36"/>
        </w:rPr>
        <w:tab/>
      </w:r>
      <w:r w:rsidR="00194B86">
        <w:rPr>
          <w:rFonts w:cs="Arial"/>
          <w:sz w:val="32"/>
          <w:szCs w:val="36"/>
        </w:rPr>
        <w:tab/>
      </w:r>
      <w:r w:rsidR="00194B86">
        <w:rPr>
          <w:rFonts w:cs="Arial"/>
          <w:sz w:val="32"/>
          <w:szCs w:val="36"/>
        </w:rPr>
        <w:tab/>
      </w:r>
      <w:r w:rsidR="00194B86">
        <w:rPr>
          <w:rFonts w:cs="Arial"/>
          <w:sz w:val="32"/>
          <w:szCs w:val="36"/>
        </w:rPr>
        <w:tab/>
        <w:t>1</w:t>
      </w:r>
      <w:r w:rsidR="00EE2D74">
        <w:rPr>
          <w:rFonts w:cs="Arial"/>
          <w:sz w:val="32"/>
          <w:szCs w:val="36"/>
        </w:rPr>
        <w:t>6</w:t>
      </w:r>
    </w:p>
    <w:p w:rsidR="004249E6" w:rsidRPr="00344B2B" w:rsidRDefault="00912813" w:rsidP="00BE26CD">
      <w:pPr>
        <w:spacing w:after="240" w:line="360" w:lineRule="auto"/>
        <w:jc w:val="right"/>
        <w:rPr>
          <w:rFonts w:cs="Arial"/>
          <w:b/>
          <w:sz w:val="32"/>
          <w:szCs w:val="36"/>
        </w:rPr>
      </w:pPr>
      <w:r w:rsidRPr="00797AAD">
        <w:rPr>
          <w:rFonts w:cs="Arial"/>
          <w:sz w:val="32"/>
          <w:szCs w:val="36"/>
        </w:rPr>
        <w:tab/>
      </w:r>
      <w:r w:rsidRPr="00797AAD">
        <w:rPr>
          <w:rFonts w:cs="Arial"/>
          <w:sz w:val="32"/>
          <w:szCs w:val="36"/>
        </w:rPr>
        <w:tab/>
      </w:r>
      <w:r w:rsidRPr="00797AAD">
        <w:rPr>
          <w:rFonts w:cs="Arial"/>
          <w:sz w:val="32"/>
          <w:szCs w:val="36"/>
        </w:rPr>
        <w:tab/>
      </w:r>
      <w:r w:rsidRPr="00797AAD">
        <w:rPr>
          <w:rFonts w:cs="Arial"/>
          <w:sz w:val="32"/>
          <w:szCs w:val="36"/>
        </w:rPr>
        <w:tab/>
      </w:r>
    </w:p>
    <w:p w:rsidR="004249E6" w:rsidRDefault="004249E6" w:rsidP="00BE26CD">
      <w:pPr>
        <w:spacing w:after="240" w:line="360" w:lineRule="auto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2045824" behindDoc="0" locked="0" layoutInCell="1" allowOverlap="1" wp14:anchorId="53AD66EC" wp14:editId="501512EB">
            <wp:simplePos x="0" y="0"/>
            <wp:positionH relativeFrom="column">
              <wp:posOffset>-216535</wp:posOffset>
            </wp:positionH>
            <wp:positionV relativeFrom="paragraph">
              <wp:posOffset>278130</wp:posOffset>
            </wp:positionV>
            <wp:extent cx="1803429" cy="975360"/>
            <wp:effectExtent l="0" t="0" r="635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29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9E6" w:rsidRDefault="004249E6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 xml:space="preserve">What </w:t>
      </w:r>
      <w:r w:rsidRPr="00F21CCC">
        <w:rPr>
          <w:rFonts w:cs="Arial"/>
          <w:sz w:val="32"/>
          <w:szCs w:val="36"/>
        </w:rPr>
        <w:t xml:space="preserve">did disabled people </w:t>
      </w:r>
      <w:r w:rsidR="001F7ED1">
        <w:rPr>
          <w:rFonts w:cs="Arial"/>
          <w:sz w:val="32"/>
          <w:szCs w:val="36"/>
        </w:rPr>
        <w:t xml:space="preserve">                        </w:t>
      </w:r>
      <w:r w:rsidRPr="00F21CCC">
        <w:rPr>
          <w:rFonts w:cs="Arial"/>
          <w:sz w:val="32"/>
          <w:szCs w:val="36"/>
        </w:rPr>
        <w:t>and representatives say</w:t>
      </w:r>
      <w:r>
        <w:rPr>
          <w:rFonts w:cs="Arial"/>
          <w:sz w:val="32"/>
          <w:szCs w:val="36"/>
        </w:rPr>
        <w:t>?</w:t>
      </w:r>
      <w:r>
        <w:rPr>
          <w:rFonts w:cs="Arial"/>
          <w:sz w:val="32"/>
          <w:szCs w:val="36"/>
        </w:rPr>
        <w:tab/>
      </w:r>
      <w:r>
        <w:rPr>
          <w:rFonts w:cs="Arial"/>
          <w:sz w:val="32"/>
          <w:szCs w:val="36"/>
        </w:rPr>
        <w:tab/>
      </w:r>
      <w:r w:rsidRPr="00797AAD">
        <w:rPr>
          <w:rFonts w:cs="Arial"/>
          <w:sz w:val="32"/>
          <w:szCs w:val="36"/>
        </w:rPr>
        <w:tab/>
      </w:r>
      <w:r w:rsidR="00CE3B0A">
        <w:rPr>
          <w:rFonts w:cs="Arial"/>
          <w:sz w:val="32"/>
          <w:szCs w:val="36"/>
        </w:rPr>
        <w:t>1</w:t>
      </w:r>
      <w:r w:rsidR="00EE2D74">
        <w:rPr>
          <w:rFonts w:cs="Arial"/>
          <w:sz w:val="32"/>
          <w:szCs w:val="36"/>
        </w:rPr>
        <w:t>8</w:t>
      </w:r>
    </w:p>
    <w:p w:rsidR="00912813" w:rsidRPr="00797AAD" w:rsidRDefault="00912813" w:rsidP="00BE26CD">
      <w:pPr>
        <w:spacing w:after="240" w:line="360" w:lineRule="auto"/>
        <w:jc w:val="right"/>
        <w:rPr>
          <w:rFonts w:cs="Arial"/>
          <w:b/>
          <w:sz w:val="32"/>
          <w:szCs w:val="36"/>
        </w:rPr>
      </w:pPr>
    </w:p>
    <w:p w:rsidR="00710746" w:rsidRDefault="00710746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774464" behindDoc="0" locked="0" layoutInCell="1" allowOverlap="1" wp14:anchorId="78ADC2C2" wp14:editId="3C205635">
            <wp:simplePos x="0" y="0"/>
            <wp:positionH relativeFrom="column">
              <wp:posOffset>-57150</wp:posOffset>
            </wp:positionH>
            <wp:positionV relativeFrom="paragraph">
              <wp:posOffset>387350</wp:posOffset>
            </wp:positionV>
            <wp:extent cx="1355725" cy="110490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0B6" w:rsidRDefault="00F10815" w:rsidP="00BE26CD">
      <w:pPr>
        <w:spacing w:after="240" w:line="360" w:lineRule="auto"/>
        <w:ind w:left="2805"/>
        <w:rPr>
          <w:rFonts w:cs="Arial"/>
          <w:sz w:val="32"/>
          <w:szCs w:val="36"/>
        </w:rPr>
      </w:pPr>
      <w:r w:rsidRPr="00F10815">
        <w:rPr>
          <w:rFonts w:cs="Arial"/>
          <w:sz w:val="32"/>
          <w:szCs w:val="36"/>
        </w:rPr>
        <w:t xml:space="preserve">What did </w:t>
      </w:r>
      <w:r w:rsidR="001C0D67">
        <w:rPr>
          <w:rFonts w:cs="Arial"/>
          <w:sz w:val="32"/>
          <w:szCs w:val="36"/>
        </w:rPr>
        <w:t xml:space="preserve">disability support </w:t>
      </w:r>
      <w:r w:rsidR="005B1423">
        <w:rPr>
          <w:rFonts w:cs="Arial"/>
          <w:sz w:val="32"/>
          <w:szCs w:val="36"/>
        </w:rPr>
        <w:t xml:space="preserve">              </w:t>
      </w:r>
      <w:r w:rsidR="00150730">
        <w:rPr>
          <w:rFonts w:cs="Arial"/>
          <w:sz w:val="32"/>
          <w:szCs w:val="36"/>
        </w:rPr>
        <w:t>services</w:t>
      </w:r>
      <w:r w:rsidR="005B1423">
        <w:rPr>
          <w:rFonts w:cs="Arial"/>
          <w:sz w:val="32"/>
          <w:szCs w:val="36"/>
        </w:rPr>
        <w:t xml:space="preserve"> and support workers                  say</w:t>
      </w:r>
      <w:r w:rsidRPr="00F10815">
        <w:rPr>
          <w:rFonts w:cs="Arial"/>
          <w:sz w:val="32"/>
          <w:szCs w:val="36"/>
        </w:rPr>
        <w:t>?</w:t>
      </w:r>
      <w:r w:rsidRPr="00F10815">
        <w:rPr>
          <w:rFonts w:cs="Arial"/>
          <w:sz w:val="32"/>
          <w:szCs w:val="36"/>
        </w:rPr>
        <w:tab/>
      </w:r>
      <w:r w:rsidR="00116B16">
        <w:rPr>
          <w:rFonts w:cs="Arial"/>
          <w:sz w:val="32"/>
          <w:szCs w:val="36"/>
        </w:rPr>
        <w:tab/>
      </w:r>
      <w:r w:rsidR="00116B16">
        <w:rPr>
          <w:rFonts w:cs="Arial"/>
          <w:sz w:val="32"/>
          <w:szCs w:val="36"/>
        </w:rPr>
        <w:tab/>
      </w:r>
      <w:r w:rsidR="005B1423">
        <w:rPr>
          <w:rFonts w:cs="Arial"/>
          <w:sz w:val="32"/>
          <w:szCs w:val="36"/>
        </w:rPr>
        <w:tab/>
      </w:r>
      <w:r w:rsidR="005B1423">
        <w:rPr>
          <w:rFonts w:cs="Arial"/>
          <w:sz w:val="32"/>
          <w:szCs w:val="36"/>
        </w:rPr>
        <w:tab/>
      </w:r>
      <w:r w:rsidR="005B1423">
        <w:rPr>
          <w:rFonts w:cs="Arial"/>
          <w:sz w:val="32"/>
          <w:szCs w:val="36"/>
        </w:rPr>
        <w:tab/>
      </w:r>
      <w:r w:rsidR="005B1423">
        <w:rPr>
          <w:rFonts w:cs="Arial"/>
          <w:sz w:val="32"/>
          <w:szCs w:val="36"/>
        </w:rPr>
        <w:tab/>
      </w:r>
      <w:r w:rsidR="00710746">
        <w:rPr>
          <w:rFonts w:cs="Arial"/>
          <w:sz w:val="32"/>
          <w:szCs w:val="36"/>
        </w:rPr>
        <w:t>29</w:t>
      </w:r>
    </w:p>
    <w:p w:rsidR="00925344" w:rsidRDefault="00925344" w:rsidP="00BE26CD">
      <w:pPr>
        <w:spacing w:after="240" w:line="360" w:lineRule="auto"/>
        <w:rPr>
          <w:rFonts w:cs="Arial"/>
          <w:sz w:val="32"/>
          <w:szCs w:val="36"/>
        </w:rPr>
      </w:pPr>
    </w:p>
    <w:p w:rsidR="004360B6" w:rsidRPr="00797AAD" w:rsidRDefault="001F7ED1" w:rsidP="00BE26CD">
      <w:pPr>
        <w:spacing w:after="240" w:line="360" w:lineRule="auto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768320" behindDoc="0" locked="0" layoutInCell="1" allowOverlap="1" wp14:anchorId="7AEBAD2F" wp14:editId="025F9B17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345565" cy="1519187"/>
            <wp:effectExtent l="0" t="0" r="6985" b="508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Job Work Reading Repor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51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0FB" w:rsidRDefault="005366A4" w:rsidP="00BE26CD">
      <w:pPr>
        <w:spacing w:after="240" w:line="360" w:lineRule="auto"/>
        <w:ind w:left="2085" w:firstLine="720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What ha</w:t>
      </w:r>
      <w:r w:rsidR="00B16C59">
        <w:rPr>
          <w:rFonts w:cs="Arial"/>
          <w:sz w:val="32"/>
          <w:szCs w:val="36"/>
        </w:rPr>
        <w:t>ppens next?</w:t>
      </w:r>
      <w:r w:rsidR="00B16C59">
        <w:rPr>
          <w:rFonts w:cs="Arial"/>
          <w:sz w:val="32"/>
          <w:szCs w:val="36"/>
        </w:rPr>
        <w:tab/>
      </w:r>
      <w:r w:rsidR="00925344" w:rsidRPr="00797AAD">
        <w:rPr>
          <w:rFonts w:cs="Arial"/>
          <w:sz w:val="32"/>
          <w:szCs w:val="36"/>
        </w:rPr>
        <w:tab/>
      </w:r>
      <w:r w:rsidR="00925344" w:rsidRPr="00797AAD">
        <w:rPr>
          <w:rFonts w:cs="Arial"/>
          <w:sz w:val="32"/>
          <w:szCs w:val="36"/>
        </w:rPr>
        <w:tab/>
      </w:r>
      <w:r w:rsidR="00925344" w:rsidRPr="00797AAD">
        <w:rPr>
          <w:rFonts w:cs="Arial"/>
          <w:sz w:val="32"/>
          <w:szCs w:val="36"/>
        </w:rPr>
        <w:tab/>
      </w:r>
      <w:r w:rsidR="00550B00">
        <w:rPr>
          <w:rFonts w:cs="Arial"/>
          <w:sz w:val="32"/>
          <w:szCs w:val="36"/>
        </w:rPr>
        <w:t>3</w:t>
      </w:r>
      <w:r w:rsidR="004C660C">
        <w:rPr>
          <w:rFonts w:cs="Arial"/>
          <w:sz w:val="32"/>
          <w:szCs w:val="36"/>
        </w:rPr>
        <w:t>2</w:t>
      </w:r>
    </w:p>
    <w:p w:rsidR="002A0D58" w:rsidRDefault="002A0D58" w:rsidP="00BE26CD">
      <w:pPr>
        <w:spacing w:after="240" w:line="360" w:lineRule="auto"/>
        <w:ind w:left="2085" w:firstLine="720"/>
        <w:rPr>
          <w:rFonts w:cs="Arial"/>
          <w:sz w:val="32"/>
          <w:szCs w:val="36"/>
        </w:rPr>
      </w:pPr>
    </w:p>
    <w:p w:rsidR="009F70FB" w:rsidRDefault="009F70FB" w:rsidP="00BE26CD">
      <w:pPr>
        <w:spacing w:after="240" w:line="360" w:lineRule="auto"/>
        <w:ind w:left="2085" w:firstLine="720"/>
        <w:rPr>
          <w:rFonts w:cs="Arial"/>
          <w:sz w:val="32"/>
          <w:szCs w:val="36"/>
        </w:rPr>
      </w:pPr>
    </w:p>
    <w:p w:rsidR="009F70FB" w:rsidRDefault="009F70FB" w:rsidP="00BE26CD">
      <w:pPr>
        <w:spacing w:after="240" w:line="360" w:lineRule="auto"/>
        <w:ind w:left="2085" w:firstLine="720"/>
        <w:rPr>
          <w:rFonts w:cs="Arial"/>
          <w:sz w:val="32"/>
          <w:szCs w:val="36"/>
        </w:rPr>
      </w:pPr>
    </w:p>
    <w:p w:rsidR="002B2682" w:rsidRPr="005A37A0" w:rsidRDefault="002B2682" w:rsidP="00BE26CD">
      <w:pPr>
        <w:spacing w:after="240" w:line="360" w:lineRule="auto"/>
        <w:jc w:val="center"/>
        <w:rPr>
          <w:rFonts w:cs="Arial"/>
          <w:b/>
          <w:sz w:val="36"/>
          <w:szCs w:val="36"/>
        </w:rPr>
      </w:pPr>
      <w:r w:rsidRPr="005A37A0">
        <w:rPr>
          <w:rFonts w:cs="Arial"/>
          <w:b/>
          <w:noProof/>
          <w:sz w:val="40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F3E2F8A" wp14:editId="0FB2C2C3">
                <wp:simplePos x="0" y="0"/>
                <wp:positionH relativeFrom="column">
                  <wp:posOffset>805076</wp:posOffset>
                </wp:positionH>
                <wp:positionV relativeFrom="paragraph">
                  <wp:posOffset>-249585</wp:posOffset>
                </wp:positionV>
                <wp:extent cx="4124989" cy="765545"/>
                <wp:effectExtent l="57150" t="38100" r="66040" b="73025"/>
                <wp:wrapNone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24989" cy="765545"/>
                        </a:xfrm>
                        <a:prstGeom prst="rect">
                          <a:avLst/>
                        </a:prstGeom>
                        <a:solidFill>
                          <a:srgbClr val="ABBDA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F394D" id="Rectangle 1" o:spid="_x0000_s1026" style="position:absolute;margin-left:63.4pt;margin-top:-19.65pt;width:324.8pt;height:60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" fillcolor="#abbda7" stroked="f">
                <v:shadow on="t" color="black" opacity="24903f" origin=",.5" offset="0,.55556mm"/>
                <o:lock v:ext="edit" aspectratio="t"/>
              </v:rect>
            </w:pict>
          </mc:Fallback>
        </mc:AlternateContent>
      </w:r>
      <w:r w:rsidRPr="005A37A0">
        <w:rPr>
          <w:rFonts w:cs="Arial"/>
          <w:b/>
          <w:sz w:val="40"/>
          <w:szCs w:val="36"/>
        </w:rPr>
        <w:t>Before you start</w:t>
      </w:r>
    </w:p>
    <w:p w:rsidR="009C031E" w:rsidRPr="005A37A0" w:rsidRDefault="009C031E" w:rsidP="00BE26CD">
      <w:pPr>
        <w:spacing w:after="240" w:line="360" w:lineRule="auto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663360" behindDoc="1" locked="0" layoutInCell="1" allowOverlap="1" wp14:anchorId="57E66F9B" wp14:editId="5F22D1E9">
            <wp:simplePos x="0" y="0"/>
            <wp:positionH relativeFrom="margin">
              <wp:posOffset>156845</wp:posOffset>
            </wp:positionH>
            <wp:positionV relativeFrom="paragraph">
              <wp:posOffset>219710</wp:posOffset>
            </wp:positionV>
            <wp:extent cx="1011688" cy="143059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fused_edited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88" cy="1430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31E" w:rsidRPr="005A37A0" w:rsidRDefault="009C031E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 w:rsidRPr="005A37A0">
        <w:rPr>
          <w:rFonts w:cs="Arial"/>
          <w:sz w:val="32"/>
          <w:szCs w:val="36"/>
        </w:rPr>
        <w:t>This is a long document.</w:t>
      </w:r>
    </w:p>
    <w:p w:rsidR="009C031E" w:rsidRPr="005A37A0" w:rsidRDefault="009C031E" w:rsidP="00BE26CD">
      <w:pPr>
        <w:spacing w:after="240" w:line="360" w:lineRule="auto"/>
        <w:ind w:firstLine="720"/>
        <w:rPr>
          <w:rFonts w:cs="Arial"/>
          <w:sz w:val="32"/>
          <w:szCs w:val="36"/>
        </w:rPr>
      </w:pPr>
    </w:p>
    <w:p w:rsidR="009C031E" w:rsidRPr="005A37A0" w:rsidRDefault="009C031E" w:rsidP="00BE26CD">
      <w:pPr>
        <w:spacing w:after="240" w:line="360" w:lineRule="auto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664384" behindDoc="1" locked="0" layoutInCell="1" allowOverlap="1" wp14:anchorId="48CEF9EA" wp14:editId="55DBCCD5">
            <wp:simplePos x="0" y="0"/>
            <wp:positionH relativeFrom="column">
              <wp:posOffset>-338455</wp:posOffset>
            </wp:positionH>
            <wp:positionV relativeFrom="paragraph">
              <wp:posOffset>724535</wp:posOffset>
            </wp:positionV>
            <wp:extent cx="2002329" cy="14158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EASY READ_edited-01-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329" cy="14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31E" w:rsidRPr="005A37A0" w:rsidRDefault="009C031E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 w:rsidRPr="005A37A0">
        <w:rPr>
          <w:rFonts w:cs="Arial"/>
          <w:sz w:val="32"/>
          <w:szCs w:val="36"/>
        </w:rPr>
        <w:t>While it is written in Easy Read it can be hard for some people to read a document this long.</w:t>
      </w:r>
    </w:p>
    <w:p w:rsidR="009C031E" w:rsidRPr="005A37A0" w:rsidRDefault="009C031E" w:rsidP="00BE26CD">
      <w:pPr>
        <w:spacing w:after="240" w:line="360" w:lineRule="auto"/>
        <w:ind w:left="2880"/>
        <w:rPr>
          <w:rFonts w:cs="Arial"/>
          <w:sz w:val="32"/>
          <w:szCs w:val="36"/>
        </w:rPr>
      </w:pPr>
    </w:p>
    <w:p w:rsidR="009C031E" w:rsidRPr="005A37A0" w:rsidRDefault="005B1423" w:rsidP="00BE26CD">
      <w:pPr>
        <w:spacing w:after="240" w:line="360" w:lineRule="auto"/>
        <w:ind w:left="2880"/>
        <w:rPr>
          <w:rFonts w:cs="Arial"/>
          <w:sz w:val="32"/>
          <w:szCs w:val="36"/>
        </w:rPr>
      </w:pPr>
      <w:r w:rsidRPr="005A37A0">
        <w:rPr>
          <w:rFonts w:cs="Arial"/>
          <w:noProof/>
          <w:lang w:eastAsia="en-NZ"/>
        </w:rPr>
        <w:drawing>
          <wp:anchor distT="0" distB="0" distL="114300" distR="114300" simplePos="0" relativeHeight="251662336" behindDoc="0" locked="0" layoutInCell="1" allowOverlap="1" wp14:anchorId="5720BF95" wp14:editId="6C4DE483">
            <wp:simplePos x="0" y="0"/>
            <wp:positionH relativeFrom="column">
              <wp:posOffset>-119380</wp:posOffset>
            </wp:positionH>
            <wp:positionV relativeFrom="paragraph">
              <wp:posOffset>511810</wp:posOffset>
            </wp:positionV>
            <wp:extent cx="1562735" cy="1069340"/>
            <wp:effectExtent l="0" t="0" r="0" b="0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B91" w:rsidRDefault="009C031E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 w:rsidRPr="005A37A0">
        <w:rPr>
          <w:rFonts w:cs="Arial"/>
          <w:sz w:val="32"/>
          <w:szCs w:val="36"/>
        </w:rPr>
        <w:t>Some things yo</w:t>
      </w:r>
      <w:r>
        <w:rPr>
          <w:rFonts w:cs="Arial"/>
          <w:sz w:val="32"/>
          <w:szCs w:val="36"/>
        </w:rPr>
        <w:t>u can do to make it easier are:</w:t>
      </w:r>
    </w:p>
    <w:p w:rsidR="009C031E" w:rsidRDefault="009C031E" w:rsidP="00BE26CD">
      <w:pPr>
        <w:pStyle w:val="ListParagraph"/>
        <w:numPr>
          <w:ilvl w:val="0"/>
          <w:numId w:val="1"/>
        </w:numPr>
        <w:spacing w:after="240" w:line="360" w:lineRule="auto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read it a few pages at a time</w:t>
      </w:r>
    </w:p>
    <w:p w:rsidR="009C031E" w:rsidRDefault="009C031E" w:rsidP="00BE26CD">
      <w:pPr>
        <w:pStyle w:val="ListParagraph"/>
        <w:spacing w:after="240" w:line="360" w:lineRule="auto"/>
        <w:ind w:left="3762"/>
        <w:rPr>
          <w:rFonts w:ascii="Arial" w:hAnsi="Arial" w:cs="Arial"/>
          <w:sz w:val="32"/>
          <w:szCs w:val="36"/>
        </w:rPr>
      </w:pPr>
    </w:p>
    <w:p w:rsidR="009C031E" w:rsidRDefault="009C031E" w:rsidP="00BE26CD">
      <w:pPr>
        <w:pStyle w:val="ListParagraph"/>
        <w:spacing w:after="240" w:line="360" w:lineRule="auto"/>
        <w:ind w:left="3762"/>
        <w:rPr>
          <w:rFonts w:ascii="Arial" w:hAnsi="Arial" w:cs="Arial"/>
          <w:sz w:val="32"/>
          <w:szCs w:val="36"/>
        </w:rPr>
      </w:pPr>
    </w:p>
    <w:p w:rsidR="009C031E" w:rsidRPr="00163D3B" w:rsidRDefault="009C031E" w:rsidP="00BE26CD">
      <w:pPr>
        <w:pStyle w:val="ListParagraph"/>
        <w:numPr>
          <w:ilvl w:val="0"/>
          <w:numId w:val="1"/>
        </w:numPr>
        <w:spacing w:after="240" w:line="360" w:lineRule="auto"/>
        <w:rPr>
          <w:rFonts w:ascii="Arial" w:hAnsi="Arial" w:cs="Arial"/>
          <w:sz w:val="32"/>
          <w:szCs w:val="36"/>
        </w:rPr>
      </w:pPr>
      <w:r w:rsidRPr="00163D3B">
        <w:rPr>
          <w:rFonts w:ascii="Arial" w:hAnsi="Arial" w:cs="Arial"/>
          <w:sz w:val="32"/>
          <w:szCs w:val="36"/>
        </w:rPr>
        <w:t xml:space="preserve">have someone </w:t>
      </w:r>
      <w:r w:rsidR="005B1423">
        <w:rPr>
          <w:rFonts w:ascii="Arial" w:hAnsi="Arial" w:cs="Arial"/>
          <w:sz w:val="32"/>
          <w:szCs w:val="36"/>
        </w:rPr>
        <w:t>assist</w:t>
      </w:r>
      <w:r w:rsidRPr="00163D3B">
        <w:rPr>
          <w:rFonts w:ascii="Arial" w:hAnsi="Arial" w:cs="Arial"/>
          <w:sz w:val="32"/>
          <w:szCs w:val="36"/>
        </w:rPr>
        <w:t xml:space="preserve"> you to understand it.</w:t>
      </w:r>
    </w:p>
    <w:p w:rsidR="009C031E" w:rsidRDefault="002C6E5E" w:rsidP="00BE26CD">
      <w:pPr>
        <w:tabs>
          <w:tab w:val="left" w:pos="4006"/>
        </w:tabs>
        <w:spacing w:line="360" w:lineRule="auto"/>
      </w:pPr>
      <w:r>
        <w:tab/>
      </w:r>
    </w:p>
    <w:p w:rsidR="00CD68B4" w:rsidRDefault="00CD68B4" w:rsidP="00BE26CD">
      <w:pPr>
        <w:spacing w:line="360" w:lineRule="auto"/>
      </w:pPr>
    </w:p>
    <w:p w:rsidR="00CD68B4" w:rsidRDefault="00CD68B4" w:rsidP="00BE26CD">
      <w:pPr>
        <w:spacing w:line="360" w:lineRule="auto"/>
      </w:pPr>
    </w:p>
    <w:p w:rsidR="0078302F" w:rsidRPr="005A37A0" w:rsidRDefault="0078302F" w:rsidP="00BE26CD">
      <w:pPr>
        <w:spacing w:after="240" w:line="360" w:lineRule="auto"/>
        <w:jc w:val="center"/>
        <w:rPr>
          <w:rFonts w:cs="Arial"/>
          <w:b/>
          <w:sz w:val="36"/>
          <w:szCs w:val="36"/>
        </w:rPr>
      </w:pPr>
      <w:r w:rsidRPr="005A37A0">
        <w:rPr>
          <w:rFonts w:cs="Arial"/>
          <w:b/>
          <w:noProof/>
          <w:sz w:val="40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696E94F" wp14:editId="26815384">
                <wp:simplePos x="0" y="0"/>
                <wp:positionH relativeFrom="margin">
                  <wp:align>center</wp:align>
                </wp:positionH>
                <wp:positionV relativeFrom="paragraph">
                  <wp:posOffset>-249585</wp:posOffset>
                </wp:positionV>
                <wp:extent cx="4124989" cy="765545"/>
                <wp:effectExtent l="57150" t="38100" r="66040" b="73025"/>
                <wp:wrapNone/>
                <wp:docPr id="7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24989" cy="765545"/>
                        </a:xfrm>
                        <a:prstGeom prst="rect">
                          <a:avLst/>
                        </a:prstGeom>
                        <a:solidFill>
                          <a:srgbClr val="ABBDA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284B0" id="Rectangle 7" o:spid="_x0000_s1026" style="position:absolute;margin-left:0;margin-top:-19.65pt;width:324.8pt;height:60.3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" fillcolor="#abbda7" stroked="f">
                <v:shadow on="t" color="black" opacity="24903f" origin=",.5" offset="0,.55556mm"/>
                <o:lock v:ext="edit" aspectratio="t"/>
                <w10:wrap anchorx="margin"/>
              </v:rect>
            </w:pict>
          </mc:Fallback>
        </mc:AlternateContent>
      </w:r>
      <w:r w:rsidR="00B5518C">
        <w:rPr>
          <w:rFonts w:cs="Arial"/>
          <w:b/>
          <w:sz w:val="40"/>
          <w:szCs w:val="36"/>
        </w:rPr>
        <w:t>About the research</w:t>
      </w:r>
    </w:p>
    <w:p w:rsidR="0078302F" w:rsidRPr="005A37A0" w:rsidRDefault="0078302F" w:rsidP="00BE26CD">
      <w:pPr>
        <w:spacing w:after="240" w:line="360" w:lineRule="auto"/>
        <w:rPr>
          <w:rFonts w:cs="Arial"/>
          <w:sz w:val="32"/>
          <w:szCs w:val="36"/>
        </w:rPr>
      </w:pPr>
    </w:p>
    <w:p w:rsidR="0082680F" w:rsidRDefault="0082680F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>
        <w:rPr>
          <w:rFonts w:cs="Arial"/>
          <w:b/>
          <w:noProof/>
          <w:sz w:val="40"/>
          <w:szCs w:val="36"/>
          <w:lang w:eastAsia="en-NZ"/>
        </w:rPr>
        <w:drawing>
          <wp:anchor distT="0" distB="0" distL="114300" distR="114300" simplePos="0" relativeHeight="252109312" behindDoc="1" locked="0" layoutInCell="1" allowOverlap="1" wp14:anchorId="75E293D1" wp14:editId="0FAE9CB1">
            <wp:simplePos x="0" y="0"/>
            <wp:positionH relativeFrom="margin">
              <wp:posOffset>-139065</wp:posOffset>
            </wp:positionH>
            <wp:positionV relativeFrom="paragraph">
              <wp:posOffset>502285</wp:posOffset>
            </wp:positionV>
            <wp:extent cx="1670685" cy="1676400"/>
            <wp:effectExtent l="0" t="0" r="571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upport Differen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97B" w:rsidRPr="007C057F" w:rsidRDefault="00281BA0" w:rsidP="00BE26CD">
      <w:pPr>
        <w:spacing w:after="240" w:line="360" w:lineRule="auto"/>
        <w:ind w:left="3402"/>
        <w:rPr>
          <w:rFonts w:cs="Arial"/>
          <w:color w:val="0070C0"/>
          <w:sz w:val="32"/>
          <w:szCs w:val="36"/>
        </w:rPr>
      </w:pPr>
      <w:r>
        <w:rPr>
          <w:rFonts w:cs="Arial"/>
          <w:sz w:val="32"/>
          <w:szCs w:val="36"/>
        </w:rPr>
        <w:t>A</w:t>
      </w:r>
      <w:r w:rsidR="00E24E96">
        <w:rPr>
          <w:rFonts w:cs="Arial"/>
          <w:sz w:val="32"/>
          <w:szCs w:val="36"/>
        </w:rPr>
        <w:t xml:space="preserve"> new </w:t>
      </w:r>
      <w:r w:rsidR="00D43AC5" w:rsidRPr="0062434D">
        <w:rPr>
          <w:rFonts w:cs="Arial"/>
          <w:b/>
          <w:sz w:val="32"/>
          <w:szCs w:val="36"/>
        </w:rPr>
        <w:t>disability support system</w:t>
      </w:r>
      <w:r w:rsidR="00D43AC5" w:rsidRPr="00D43AC5">
        <w:rPr>
          <w:rFonts w:cs="Arial"/>
          <w:sz w:val="32"/>
          <w:szCs w:val="36"/>
        </w:rPr>
        <w:t xml:space="preserve"> </w:t>
      </w:r>
      <w:r w:rsidR="00E2297B">
        <w:rPr>
          <w:rFonts w:cs="Arial"/>
          <w:sz w:val="32"/>
          <w:szCs w:val="36"/>
        </w:rPr>
        <w:t>is</w:t>
      </w:r>
      <w:r w:rsidR="00BE2230">
        <w:rPr>
          <w:rFonts w:cs="Arial"/>
          <w:sz w:val="32"/>
          <w:szCs w:val="36"/>
        </w:rPr>
        <w:t xml:space="preserve"> </w:t>
      </w:r>
      <w:r w:rsidR="00E2297B">
        <w:rPr>
          <w:rFonts w:cs="Arial"/>
          <w:sz w:val="32"/>
          <w:szCs w:val="36"/>
        </w:rPr>
        <w:t>being t</w:t>
      </w:r>
      <w:r w:rsidR="00E24E96">
        <w:rPr>
          <w:rFonts w:cs="Arial"/>
          <w:sz w:val="32"/>
          <w:szCs w:val="36"/>
        </w:rPr>
        <w:t>ried</w:t>
      </w:r>
      <w:r w:rsidR="006C5982">
        <w:rPr>
          <w:rFonts w:cs="Arial"/>
          <w:sz w:val="32"/>
          <w:szCs w:val="36"/>
        </w:rPr>
        <w:t xml:space="preserve"> at the moment.</w:t>
      </w:r>
    </w:p>
    <w:p w:rsidR="0051635A" w:rsidRPr="00D43AC5" w:rsidRDefault="0051635A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 w:rsidRPr="00797AAD">
        <w:rPr>
          <w:rFonts w:cs="Arial"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080640" behindDoc="1" locked="0" layoutInCell="1" allowOverlap="1" wp14:anchorId="4444EC4A" wp14:editId="2029CD12">
                <wp:simplePos x="0" y="0"/>
                <wp:positionH relativeFrom="column">
                  <wp:posOffset>2036618</wp:posOffset>
                </wp:positionH>
                <wp:positionV relativeFrom="paragraph">
                  <wp:posOffset>394508</wp:posOffset>
                </wp:positionV>
                <wp:extent cx="3800475" cy="1205346"/>
                <wp:effectExtent l="0" t="0" r="28575" b="13970"/>
                <wp:wrapNone/>
                <wp:docPr id="121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20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FD3"/>
                        </a:solidFill>
                        <a:ln w="25400" cap="flat" cmpd="sng" algn="ctr">
                          <a:solidFill>
                            <a:srgbClr val="D5DFD3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51635A" w:rsidRPr="00284CD0" w:rsidRDefault="0051635A" w:rsidP="0062434D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\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4EC4A" id="Shape 8" o:spid="_x0000_s1027" style="position:absolute;left:0;text-align:left;margin-left:160.35pt;margin-top:31.05pt;width:299.25pt;height:94.9pt;z-index:-2512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" adj="-11796480,,5400" path="m,1162050r6800850,l6800850,,,,,1162050xe" fillcolor="#d5dfd3" strokecolor="#d5dfd3" strokeweight="2pt">
                <v:stroke joinstyle="round"/>
                <v:formulas/>
                <v:path arrowok="t" o:connecttype="custom" textboxrect="0,0,6800850,1162050"/>
                <v:textbox>
                  <w:txbxContent>
                    <w:p w:rsidR="0051635A" w:rsidRPr="00284CD0" w:rsidRDefault="0051635A" w:rsidP="0062434D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\</w:t>
                      </w:r>
                    </w:p>
                  </w:txbxContent>
                </v:textbox>
              </v:shape>
            </w:pict>
          </mc:Fallback>
        </mc:AlternateContent>
      </w:r>
    </w:p>
    <w:p w:rsidR="0051635A" w:rsidRDefault="0051635A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 xml:space="preserve">A </w:t>
      </w:r>
      <w:r w:rsidRPr="0062434D">
        <w:rPr>
          <w:rFonts w:cs="Arial"/>
          <w:b/>
          <w:sz w:val="32"/>
          <w:szCs w:val="36"/>
        </w:rPr>
        <w:t>disability support system</w:t>
      </w:r>
      <w:r>
        <w:rPr>
          <w:rFonts w:cs="Arial"/>
          <w:sz w:val="32"/>
          <w:szCs w:val="36"/>
        </w:rPr>
        <w:t xml:space="preserve"> </w:t>
      </w:r>
      <w:r w:rsidRPr="00D43AC5">
        <w:rPr>
          <w:rFonts w:cs="Arial"/>
          <w:sz w:val="32"/>
          <w:szCs w:val="36"/>
        </w:rPr>
        <w:t xml:space="preserve">is the </w:t>
      </w:r>
      <w:r>
        <w:rPr>
          <w:rFonts w:cs="Arial"/>
          <w:sz w:val="32"/>
          <w:szCs w:val="36"/>
        </w:rPr>
        <w:t xml:space="preserve">way that </w:t>
      </w:r>
      <w:r w:rsidRPr="00D43AC5">
        <w:rPr>
          <w:rFonts w:cs="Arial"/>
          <w:sz w:val="32"/>
          <w:szCs w:val="36"/>
        </w:rPr>
        <w:t xml:space="preserve">disabled people </w:t>
      </w:r>
      <w:r>
        <w:rPr>
          <w:rFonts w:cs="Arial"/>
          <w:sz w:val="32"/>
          <w:szCs w:val="36"/>
        </w:rPr>
        <w:t xml:space="preserve">in a region or country </w:t>
      </w:r>
      <w:r w:rsidRPr="00D43AC5">
        <w:rPr>
          <w:rFonts w:cs="Arial"/>
          <w:sz w:val="32"/>
          <w:szCs w:val="36"/>
        </w:rPr>
        <w:t>get</w:t>
      </w:r>
      <w:r>
        <w:rPr>
          <w:rFonts w:cs="Arial"/>
          <w:sz w:val="32"/>
          <w:szCs w:val="36"/>
        </w:rPr>
        <w:t xml:space="preserve"> the support they need</w:t>
      </w:r>
      <w:r w:rsidRPr="00D43AC5">
        <w:rPr>
          <w:rFonts w:cs="Arial"/>
          <w:sz w:val="32"/>
          <w:szCs w:val="36"/>
        </w:rPr>
        <w:t xml:space="preserve">. </w:t>
      </w:r>
    </w:p>
    <w:p w:rsidR="0051635A" w:rsidRPr="00D43AC5" w:rsidRDefault="0051635A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2078592" behindDoc="0" locked="0" layoutInCell="1" allowOverlap="1" wp14:anchorId="46688E20" wp14:editId="305D4856">
            <wp:simplePos x="0" y="0"/>
            <wp:positionH relativeFrom="column">
              <wp:posOffset>-141937</wp:posOffset>
            </wp:positionH>
            <wp:positionV relativeFrom="paragraph">
              <wp:posOffset>512047</wp:posOffset>
            </wp:positionV>
            <wp:extent cx="1570355" cy="91440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Mana whaikaha log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97B" w:rsidRDefault="0051635A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 w:rsidRPr="00D43AC5">
        <w:rPr>
          <w:rFonts w:cs="Arial"/>
          <w:sz w:val="32"/>
          <w:szCs w:val="36"/>
        </w:rPr>
        <w:t>Th</w:t>
      </w:r>
      <w:r>
        <w:rPr>
          <w:rFonts w:cs="Arial"/>
          <w:sz w:val="32"/>
          <w:szCs w:val="36"/>
        </w:rPr>
        <w:t>e</w:t>
      </w:r>
      <w:r w:rsidRPr="00D43AC5">
        <w:rPr>
          <w:rFonts w:cs="Arial"/>
          <w:sz w:val="32"/>
          <w:szCs w:val="36"/>
        </w:rPr>
        <w:t xml:space="preserve"> </w:t>
      </w:r>
      <w:r w:rsidR="006C5982">
        <w:rPr>
          <w:rFonts w:cs="Arial"/>
          <w:sz w:val="32"/>
          <w:szCs w:val="36"/>
        </w:rPr>
        <w:t xml:space="preserve">new </w:t>
      </w:r>
      <w:r w:rsidRPr="00D43AC5">
        <w:rPr>
          <w:rFonts w:cs="Arial"/>
          <w:sz w:val="32"/>
          <w:szCs w:val="36"/>
        </w:rPr>
        <w:t>disability support system</w:t>
      </w:r>
      <w:r w:rsidR="00401A9B">
        <w:rPr>
          <w:rFonts w:cs="Arial"/>
          <w:sz w:val="32"/>
          <w:szCs w:val="36"/>
        </w:rPr>
        <w:t xml:space="preserve"> </w:t>
      </w:r>
      <w:r w:rsidR="00450AFD">
        <w:rPr>
          <w:rFonts w:cs="Arial"/>
          <w:sz w:val="32"/>
          <w:szCs w:val="36"/>
        </w:rPr>
        <w:t xml:space="preserve">that is being </w:t>
      </w:r>
      <w:r w:rsidR="006C5982">
        <w:rPr>
          <w:rFonts w:cs="Arial"/>
          <w:sz w:val="32"/>
          <w:szCs w:val="36"/>
        </w:rPr>
        <w:t>tried</w:t>
      </w:r>
      <w:r w:rsidR="00311B04">
        <w:rPr>
          <w:rFonts w:cs="Arial"/>
          <w:sz w:val="32"/>
          <w:szCs w:val="36"/>
        </w:rPr>
        <w:t xml:space="preserve"> </w:t>
      </w:r>
      <w:r w:rsidRPr="00D43AC5">
        <w:rPr>
          <w:rFonts w:cs="Arial"/>
          <w:sz w:val="32"/>
          <w:szCs w:val="36"/>
        </w:rPr>
        <w:t xml:space="preserve">is called </w:t>
      </w:r>
      <w:r w:rsidRPr="005B1423">
        <w:rPr>
          <w:rFonts w:cs="Arial"/>
          <w:b/>
          <w:sz w:val="32"/>
          <w:szCs w:val="36"/>
        </w:rPr>
        <w:t>Mana Whaikaha</w:t>
      </w:r>
      <w:r w:rsidRPr="00D43AC5">
        <w:rPr>
          <w:rFonts w:cs="Arial"/>
          <w:sz w:val="32"/>
          <w:szCs w:val="36"/>
        </w:rPr>
        <w:t xml:space="preserve">. </w:t>
      </w:r>
    </w:p>
    <w:p w:rsidR="00311B04" w:rsidRDefault="005D00D5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778560" behindDoc="0" locked="0" layoutInCell="1" allowOverlap="1" wp14:anchorId="4A6DC44C" wp14:editId="2F4541BC">
            <wp:simplePos x="0" y="0"/>
            <wp:positionH relativeFrom="column">
              <wp:posOffset>143510</wp:posOffset>
            </wp:positionH>
            <wp:positionV relativeFrom="paragraph">
              <wp:posOffset>386080</wp:posOffset>
            </wp:positionV>
            <wp:extent cx="914400" cy="91440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80F" w:rsidRDefault="00803EDB" w:rsidP="0082680F">
      <w:pPr>
        <w:spacing w:after="240" w:line="360" w:lineRule="auto"/>
        <w:ind w:left="3402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 xml:space="preserve">People </w:t>
      </w:r>
      <w:r w:rsidR="00D43AC5" w:rsidRPr="00D43AC5">
        <w:rPr>
          <w:rFonts w:cs="Arial"/>
          <w:sz w:val="32"/>
          <w:szCs w:val="36"/>
        </w:rPr>
        <w:t>started</w:t>
      </w:r>
      <w:r>
        <w:rPr>
          <w:rFonts w:cs="Arial"/>
          <w:sz w:val="32"/>
          <w:szCs w:val="36"/>
        </w:rPr>
        <w:t xml:space="preserve"> trying </w:t>
      </w:r>
      <w:r w:rsidR="007F40BF" w:rsidRPr="005B1423">
        <w:rPr>
          <w:rFonts w:cs="Arial"/>
          <w:b/>
          <w:sz w:val="32"/>
          <w:szCs w:val="36"/>
        </w:rPr>
        <w:t>Mana Whaikaha</w:t>
      </w:r>
      <w:r w:rsidR="007F40BF">
        <w:rPr>
          <w:rFonts w:cs="Arial"/>
          <w:sz w:val="32"/>
          <w:szCs w:val="36"/>
        </w:rPr>
        <w:t xml:space="preserve"> </w:t>
      </w:r>
      <w:r w:rsidR="00B4502D">
        <w:rPr>
          <w:rFonts w:cs="Arial"/>
          <w:sz w:val="32"/>
          <w:szCs w:val="36"/>
        </w:rPr>
        <w:t xml:space="preserve">on </w:t>
      </w:r>
      <w:r w:rsidR="009F1C37" w:rsidRPr="00D43AC5">
        <w:rPr>
          <w:rFonts w:cs="Arial"/>
          <w:sz w:val="32"/>
          <w:szCs w:val="36"/>
        </w:rPr>
        <w:t>the 1st of October 2018</w:t>
      </w:r>
      <w:r w:rsidR="00D43AC5" w:rsidRPr="00D43AC5">
        <w:rPr>
          <w:rFonts w:cs="Arial"/>
          <w:sz w:val="32"/>
          <w:szCs w:val="36"/>
        </w:rPr>
        <w:t xml:space="preserve">. </w:t>
      </w:r>
    </w:p>
    <w:p w:rsidR="0082680F" w:rsidRDefault="00BE2230" w:rsidP="0082680F">
      <w:pPr>
        <w:spacing w:after="240" w:line="360" w:lineRule="auto"/>
        <w:ind w:left="3402"/>
        <w:rPr>
          <w:rFonts w:cs="Arial"/>
          <w:sz w:val="32"/>
          <w:szCs w:val="36"/>
        </w:rPr>
      </w:pPr>
      <w:r w:rsidRPr="00BE2230">
        <w:rPr>
          <w:rFonts w:cs="Arial"/>
          <w:noProof/>
          <w:sz w:val="32"/>
          <w:szCs w:val="36"/>
        </w:rPr>
        <w:drawing>
          <wp:anchor distT="0" distB="0" distL="114300" distR="114300" simplePos="0" relativeHeight="252111360" behindDoc="0" locked="0" layoutInCell="1" allowOverlap="1" wp14:anchorId="6B7044C2" wp14:editId="6A143547">
            <wp:simplePos x="0" y="0"/>
            <wp:positionH relativeFrom="column">
              <wp:posOffset>-76200</wp:posOffset>
            </wp:positionH>
            <wp:positionV relativeFrom="paragraph">
              <wp:posOffset>13335</wp:posOffset>
            </wp:positionV>
            <wp:extent cx="1749425" cy="2552065"/>
            <wp:effectExtent l="0" t="0" r="3175" b="635"/>
            <wp:wrapThrough wrapText="bothSides">
              <wp:wrapPolygon edited="0">
                <wp:start x="0" y="0"/>
                <wp:lineTo x="0" y="21444"/>
                <wp:lineTo x="21404" y="21444"/>
                <wp:lineTo x="21404" y="0"/>
                <wp:lineTo x="0" y="0"/>
              </wp:wrapPolygon>
            </wp:wrapThrough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Z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D88">
        <w:rPr>
          <w:rFonts w:cs="Arial"/>
          <w:sz w:val="32"/>
          <w:szCs w:val="36"/>
        </w:rPr>
        <w:t xml:space="preserve">Only people who live in the MidCentral area can try </w:t>
      </w:r>
      <w:r w:rsidR="00993D88" w:rsidRPr="005B1423">
        <w:rPr>
          <w:rFonts w:cs="Arial"/>
          <w:b/>
          <w:sz w:val="32"/>
          <w:szCs w:val="36"/>
        </w:rPr>
        <w:t xml:space="preserve">Mana </w:t>
      </w:r>
      <w:proofErr w:type="spellStart"/>
      <w:r w:rsidR="00993D88" w:rsidRPr="005B1423">
        <w:rPr>
          <w:rFonts w:cs="Arial"/>
          <w:b/>
          <w:sz w:val="32"/>
          <w:szCs w:val="36"/>
        </w:rPr>
        <w:t>Whaikaha</w:t>
      </w:r>
      <w:proofErr w:type="spellEnd"/>
      <w:r w:rsidR="0082680F" w:rsidRPr="0082680F">
        <w:rPr>
          <w:rFonts w:cs="Arial"/>
          <w:sz w:val="32"/>
          <w:szCs w:val="36"/>
        </w:rPr>
        <w:t>.</w:t>
      </w:r>
    </w:p>
    <w:p w:rsidR="0082680F" w:rsidRDefault="0082680F" w:rsidP="0082680F">
      <w:pPr>
        <w:spacing w:after="240" w:line="360" w:lineRule="auto"/>
        <w:ind w:left="3402"/>
        <w:rPr>
          <w:rFonts w:cs="Arial"/>
          <w:b/>
          <w:sz w:val="32"/>
          <w:szCs w:val="36"/>
        </w:rPr>
      </w:pPr>
      <w:r w:rsidRPr="00BE2230">
        <w:rPr>
          <w:rFonts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7B154E" wp14:editId="324A6A3A">
                <wp:simplePos x="0" y="0"/>
                <wp:positionH relativeFrom="column">
                  <wp:posOffset>106679</wp:posOffset>
                </wp:positionH>
                <wp:positionV relativeFrom="paragraph">
                  <wp:posOffset>99059</wp:posOffset>
                </wp:positionV>
                <wp:extent cx="968825" cy="139853"/>
                <wp:effectExtent l="19050" t="95250" r="3175" b="127000"/>
                <wp:wrapNone/>
                <wp:docPr id="89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211">
                          <a:off x="0" y="0"/>
                          <a:ext cx="968825" cy="1398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C82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8.4pt;margin-top:7.8pt;width:76.3pt;height:11pt;rotation:911181fd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" adj="20041" fillcolor="#5b9bd5 [3204]" strokecolor="#1f4d78 [1604]" strokeweight="1pt"/>
            </w:pict>
          </mc:Fallback>
        </mc:AlternateContent>
      </w:r>
    </w:p>
    <w:p w:rsidR="0082680F" w:rsidRPr="0082680F" w:rsidRDefault="0082680F" w:rsidP="0082680F">
      <w:pPr>
        <w:spacing w:after="240" w:line="360" w:lineRule="auto"/>
        <w:ind w:left="3402"/>
        <w:rPr>
          <w:rFonts w:cs="Arial"/>
          <w:b/>
          <w:sz w:val="32"/>
          <w:szCs w:val="36"/>
        </w:rPr>
      </w:pPr>
      <w:r>
        <w:rPr>
          <w:rFonts w:cs="Arial"/>
          <w:sz w:val="32"/>
          <w:szCs w:val="32"/>
        </w:rPr>
        <w:t xml:space="preserve">The </w:t>
      </w:r>
      <w:proofErr w:type="spellStart"/>
      <w:r>
        <w:rPr>
          <w:rFonts w:cs="Arial"/>
          <w:sz w:val="32"/>
          <w:szCs w:val="32"/>
        </w:rPr>
        <w:t>MidCentral</w:t>
      </w:r>
      <w:proofErr w:type="spellEnd"/>
      <w:r>
        <w:rPr>
          <w:rFonts w:cs="Arial"/>
          <w:sz w:val="32"/>
          <w:szCs w:val="32"/>
        </w:rPr>
        <w:t xml:space="preserve"> region includes:</w:t>
      </w:r>
    </w:p>
    <w:p w:rsidR="0082680F" w:rsidRDefault="0082680F" w:rsidP="0082680F">
      <w:pPr>
        <w:spacing w:after="0" w:line="360" w:lineRule="auto"/>
        <w:ind w:left="3969"/>
        <w:rPr>
          <w:rFonts w:cs="Arial"/>
          <w:sz w:val="32"/>
          <w:szCs w:val="32"/>
        </w:rPr>
      </w:pPr>
    </w:p>
    <w:p w:rsidR="0082680F" w:rsidRDefault="0082680F" w:rsidP="0082680F">
      <w:pPr>
        <w:pStyle w:val="ListParagraph"/>
        <w:numPr>
          <w:ilvl w:val="0"/>
          <w:numId w:val="33"/>
        </w:numPr>
        <w:spacing w:after="0" w:line="360" w:lineRule="auto"/>
        <w:ind w:left="3969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Palmerston North</w:t>
      </w:r>
    </w:p>
    <w:p w:rsidR="0082680F" w:rsidRDefault="0082680F" w:rsidP="0082680F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82680F" w:rsidRDefault="0082680F" w:rsidP="0082680F">
      <w:pPr>
        <w:pStyle w:val="ListParagraph"/>
        <w:numPr>
          <w:ilvl w:val="0"/>
          <w:numId w:val="33"/>
        </w:numPr>
        <w:spacing w:after="0" w:line="360" w:lineRule="auto"/>
        <w:ind w:left="3969" w:firstLine="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Horowhenua</w:t>
      </w:r>
      <w:proofErr w:type="spellEnd"/>
    </w:p>
    <w:p w:rsidR="0082680F" w:rsidRPr="005D48FD" w:rsidRDefault="0082680F" w:rsidP="0082680F">
      <w:pPr>
        <w:spacing w:after="0" w:line="360" w:lineRule="auto"/>
        <w:ind w:left="3969"/>
        <w:rPr>
          <w:rFonts w:cs="Arial"/>
          <w:sz w:val="32"/>
          <w:szCs w:val="32"/>
        </w:rPr>
      </w:pPr>
    </w:p>
    <w:p w:rsidR="0082680F" w:rsidRDefault="0082680F" w:rsidP="0082680F">
      <w:pPr>
        <w:pStyle w:val="ListParagraph"/>
        <w:numPr>
          <w:ilvl w:val="0"/>
          <w:numId w:val="33"/>
        </w:numPr>
        <w:spacing w:after="0" w:line="360" w:lineRule="auto"/>
        <w:ind w:left="3969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Manawatu</w:t>
      </w:r>
    </w:p>
    <w:p w:rsidR="0082680F" w:rsidRDefault="0082680F" w:rsidP="0082680F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82680F" w:rsidRDefault="0082680F" w:rsidP="0082680F">
      <w:pPr>
        <w:pStyle w:val="ListParagraph"/>
        <w:numPr>
          <w:ilvl w:val="0"/>
          <w:numId w:val="33"/>
        </w:numPr>
        <w:spacing w:after="0" w:line="360" w:lineRule="auto"/>
        <w:ind w:left="3969" w:firstLine="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Ōtaki</w:t>
      </w:r>
      <w:proofErr w:type="spellEnd"/>
    </w:p>
    <w:p w:rsidR="0082680F" w:rsidRPr="005D48FD" w:rsidRDefault="0082680F" w:rsidP="0082680F">
      <w:pPr>
        <w:spacing w:after="0" w:line="360" w:lineRule="auto"/>
        <w:ind w:left="3969"/>
        <w:rPr>
          <w:rFonts w:cs="Arial"/>
          <w:sz w:val="32"/>
          <w:szCs w:val="32"/>
        </w:rPr>
      </w:pPr>
    </w:p>
    <w:p w:rsidR="0082680F" w:rsidRPr="005C3EA4" w:rsidRDefault="0082680F" w:rsidP="0082680F">
      <w:pPr>
        <w:pStyle w:val="ListParagraph"/>
        <w:numPr>
          <w:ilvl w:val="0"/>
          <w:numId w:val="33"/>
        </w:numPr>
        <w:spacing w:after="0" w:line="360" w:lineRule="auto"/>
        <w:ind w:left="3969" w:firstLine="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Tararua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167E4B" w:rsidRPr="00167E4B" w:rsidRDefault="00167E4B" w:rsidP="00BE26CD">
      <w:pPr>
        <w:pStyle w:val="ListParagraph"/>
        <w:spacing w:line="360" w:lineRule="auto"/>
        <w:rPr>
          <w:rFonts w:ascii="Arial" w:hAnsi="Arial" w:cs="Arial"/>
          <w:sz w:val="32"/>
          <w:szCs w:val="36"/>
        </w:rPr>
      </w:pPr>
    </w:p>
    <w:p w:rsidR="00167E4B" w:rsidRDefault="00167E4B" w:rsidP="00BE26CD">
      <w:pPr>
        <w:spacing w:after="240" w:line="360" w:lineRule="auto"/>
        <w:rPr>
          <w:rFonts w:cs="Arial"/>
          <w:sz w:val="32"/>
          <w:szCs w:val="36"/>
        </w:rPr>
      </w:pPr>
    </w:p>
    <w:p w:rsidR="00167E4B" w:rsidRDefault="00167E4B" w:rsidP="00BE26CD">
      <w:pPr>
        <w:spacing w:after="240" w:line="360" w:lineRule="auto"/>
        <w:rPr>
          <w:rFonts w:cs="Arial"/>
          <w:sz w:val="32"/>
          <w:szCs w:val="36"/>
        </w:rPr>
      </w:pPr>
    </w:p>
    <w:p w:rsidR="00167E4B" w:rsidRDefault="00167E4B" w:rsidP="00BE26CD">
      <w:pPr>
        <w:spacing w:after="240" w:line="360" w:lineRule="auto"/>
        <w:rPr>
          <w:rFonts w:cs="Arial"/>
          <w:sz w:val="32"/>
          <w:szCs w:val="36"/>
        </w:rPr>
      </w:pPr>
    </w:p>
    <w:p w:rsidR="00167E4B" w:rsidRDefault="00167E4B" w:rsidP="00BE26CD">
      <w:pPr>
        <w:spacing w:after="240" w:line="360" w:lineRule="auto"/>
        <w:rPr>
          <w:rFonts w:cs="Arial"/>
          <w:sz w:val="32"/>
          <w:szCs w:val="36"/>
        </w:rPr>
      </w:pPr>
    </w:p>
    <w:p w:rsidR="00167E4B" w:rsidRDefault="00167E4B" w:rsidP="00BE26CD">
      <w:pPr>
        <w:spacing w:after="240" w:line="360" w:lineRule="auto"/>
        <w:rPr>
          <w:rFonts w:cs="Arial"/>
          <w:sz w:val="32"/>
          <w:szCs w:val="36"/>
        </w:rPr>
      </w:pPr>
    </w:p>
    <w:p w:rsidR="00167E4B" w:rsidRDefault="00167E4B" w:rsidP="00BE26CD">
      <w:pPr>
        <w:spacing w:after="240" w:line="360" w:lineRule="auto"/>
        <w:rPr>
          <w:rFonts w:cs="Arial"/>
          <w:sz w:val="32"/>
          <w:szCs w:val="36"/>
        </w:rPr>
      </w:pPr>
    </w:p>
    <w:p w:rsidR="00A4644A" w:rsidRPr="00F314E5" w:rsidRDefault="005B1423" w:rsidP="00BE26CD">
      <w:pPr>
        <w:spacing w:line="360" w:lineRule="auto"/>
        <w:ind w:left="3402" w:firstLine="198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806208" behindDoc="0" locked="0" layoutInCell="1" allowOverlap="1" wp14:anchorId="4EE1DA87" wp14:editId="7B2A7817">
            <wp:simplePos x="0" y="0"/>
            <wp:positionH relativeFrom="column">
              <wp:posOffset>220980</wp:posOffset>
            </wp:positionH>
            <wp:positionV relativeFrom="paragraph">
              <wp:posOffset>31115</wp:posOffset>
            </wp:positionV>
            <wp:extent cx="1416445" cy="1386348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Mana whaikaha log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902" cy="139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44A" w:rsidRPr="00F314E5">
        <w:rPr>
          <w:rFonts w:cs="Arial"/>
          <w:sz w:val="32"/>
          <w:szCs w:val="32"/>
          <w:lang w:val="en-AU"/>
        </w:rPr>
        <w:t xml:space="preserve">Mana </w:t>
      </w:r>
      <w:proofErr w:type="spellStart"/>
      <w:r w:rsidR="00A4644A" w:rsidRPr="00F314E5">
        <w:rPr>
          <w:rFonts w:cs="Arial"/>
          <w:sz w:val="32"/>
          <w:szCs w:val="32"/>
          <w:lang w:val="en-AU"/>
        </w:rPr>
        <w:t>Whaikaha</w:t>
      </w:r>
      <w:proofErr w:type="spellEnd"/>
      <w:r w:rsidR="00A4644A" w:rsidRPr="00F314E5">
        <w:rPr>
          <w:rFonts w:cs="Arial"/>
          <w:sz w:val="32"/>
          <w:szCs w:val="32"/>
          <w:lang w:val="en-AU"/>
        </w:rPr>
        <w:t xml:space="preserve"> </w:t>
      </w:r>
      <w:r w:rsidR="00D605F8">
        <w:rPr>
          <w:rFonts w:cs="Arial"/>
          <w:sz w:val="32"/>
          <w:szCs w:val="32"/>
          <w:lang w:val="en-AU"/>
        </w:rPr>
        <w:t>aims</w:t>
      </w:r>
      <w:r w:rsidR="00A4644A" w:rsidRPr="00F314E5">
        <w:rPr>
          <w:rFonts w:cs="Arial"/>
          <w:sz w:val="32"/>
          <w:szCs w:val="32"/>
          <w:lang w:val="en-AU"/>
        </w:rPr>
        <w:t xml:space="preserve"> to</w:t>
      </w:r>
      <w:r w:rsidR="006C5982">
        <w:rPr>
          <w:rFonts w:cs="Arial"/>
          <w:sz w:val="32"/>
          <w:szCs w:val="32"/>
          <w:lang w:val="en-AU"/>
        </w:rPr>
        <w:t xml:space="preserve"> give people</w:t>
      </w:r>
      <w:r w:rsidR="00A4644A" w:rsidRPr="00F314E5">
        <w:rPr>
          <w:rFonts w:cs="Arial"/>
          <w:sz w:val="32"/>
          <w:szCs w:val="32"/>
          <w:lang w:val="en-AU"/>
        </w:rPr>
        <w:t>:</w:t>
      </w:r>
    </w:p>
    <w:p w:rsidR="00A4644A" w:rsidRDefault="005B1423" w:rsidP="00BE26CD">
      <w:pPr>
        <w:numPr>
          <w:ilvl w:val="0"/>
          <w:numId w:val="2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>more choice</w:t>
      </w:r>
      <w:r w:rsidR="00A4644A" w:rsidRPr="00F314E5">
        <w:rPr>
          <w:rFonts w:cs="Arial"/>
          <w:sz w:val="32"/>
          <w:szCs w:val="32"/>
          <w:lang w:val="en-AU"/>
        </w:rPr>
        <w:t xml:space="preserve"> about their disability support</w:t>
      </w:r>
    </w:p>
    <w:p w:rsidR="001D5CE2" w:rsidRDefault="001D5CE2" w:rsidP="00BE26CD">
      <w:pPr>
        <w:spacing w:line="360" w:lineRule="auto"/>
        <w:ind w:left="3402"/>
        <w:contextualSpacing/>
        <w:rPr>
          <w:rFonts w:cs="Arial"/>
          <w:sz w:val="32"/>
          <w:szCs w:val="32"/>
          <w:lang w:val="en-AU"/>
        </w:rPr>
      </w:pPr>
    </w:p>
    <w:p w:rsidR="005B1423" w:rsidRDefault="0082680F" w:rsidP="00BE26CD">
      <w:pPr>
        <w:spacing w:line="360" w:lineRule="auto"/>
        <w:ind w:left="3402"/>
        <w:contextualSpacing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82688" behindDoc="0" locked="0" layoutInCell="1" allowOverlap="1" wp14:anchorId="1F05951F" wp14:editId="41A37764">
            <wp:simplePos x="0" y="0"/>
            <wp:positionH relativeFrom="column">
              <wp:posOffset>262890</wp:posOffset>
            </wp:positionH>
            <wp:positionV relativeFrom="paragraph">
              <wp:posOffset>23495</wp:posOffset>
            </wp:positionV>
            <wp:extent cx="1257300" cy="1560830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44A" w:rsidRDefault="00A4644A" w:rsidP="00BE26CD">
      <w:pPr>
        <w:numPr>
          <w:ilvl w:val="0"/>
          <w:numId w:val="2"/>
        </w:numPr>
        <w:tabs>
          <w:tab w:val="left" w:pos="3686"/>
        </w:tabs>
        <w:spacing w:after="0" w:line="360" w:lineRule="auto"/>
        <w:ind w:left="4395"/>
        <w:contextualSpacing/>
        <w:rPr>
          <w:rFonts w:cs="Arial"/>
          <w:sz w:val="32"/>
          <w:szCs w:val="32"/>
          <w:lang w:val="en-AU"/>
        </w:rPr>
      </w:pPr>
      <w:r w:rsidRPr="00F314E5">
        <w:rPr>
          <w:rFonts w:cs="Arial"/>
          <w:sz w:val="32"/>
          <w:szCs w:val="32"/>
          <w:lang w:val="en-AU"/>
        </w:rPr>
        <w:t>more power to make choices about their lives</w:t>
      </w:r>
      <w:r w:rsidR="00751AC3">
        <w:rPr>
          <w:rFonts w:cs="Arial"/>
          <w:sz w:val="32"/>
          <w:szCs w:val="32"/>
          <w:lang w:val="en-AU"/>
        </w:rPr>
        <w:t>.</w:t>
      </w:r>
    </w:p>
    <w:p w:rsidR="00751AC3" w:rsidRDefault="00751AC3" w:rsidP="00BE26CD">
      <w:pPr>
        <w:tabs>
          <w:tab w:val="left" w:pos="3686"/>
        </w:tabs>
        <w:spacing w:after="0" w:line="360" w:lineRule="auto"/>
        <w:ind w:left="4395"/>
        <w:contextualSpacing/>
        <w:rPr>
          <w:rFonts w:cs="Arial"/>
          <w:sz w:val="32"/>
          <w:szCs w:val="32"/>
          <w:lang w:val="en-AU"/>
        </w:rPr>
      </w:pPr>
    </w:p>
    <w:p w:rsidR="002724BB" w:rsidRDefault="002724BB" w:rsidP="00BE26CD">
      <w:pPr>
        <w:tabs>
          <w:tab w:val="left" w:pos="3686"/>
        </w:tabs>
        <w:spacing w:after="0" w:line="360" w:lineRule="auto"/>
        <w:contextualSpacing/>
        <w:rPr>
          <w:rFonts w:cs="Arial"/>
          <w:sz w:val="32"/>
          <w:szCs w:val="32"/>
          <w:lang w:val="en-AU"/>
        </w:rPr>
      </w:pPr>
    </w:p>
    <w:p w:rsidR="002724BB" w:rsidRPr="002724BB" w:rsidRDefault="002724BB" w:rsidP="00BE26CD">
      <w:pPr>
        <w:tabs>
          <w:tab w:val="left" w:pos="3686"/>
        </w:tabs>
        <w:spacing w:after="0" w:line="360" w:lineRule="auto"/>
        <w:contextualSpacing/>
        <w:rPr>
          <w:rFonts w:cs="Arial"/>
          <w:sz w:val="32"/>
          <w:szCs w:val="32"/>
          <w:lang w:val="en-AU"/>
        </w:rPr>
      </w:pPr>
    </w:p>
    <w:p w:rsidR="003456A5" w:rsidRPr="003456A5" w:rsidRDefault="005B1423" w:rsidP="00BE26CD">
      <w:pPr>
        <w:tabs>
          <w:tab w:val="left" w:pos="3686"/>
        </w:tabs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noProof/>
          <w:lang w:eastAsia="en-NZ"/>
        </w:rPr>
        <w:drawing>
          <wp:anchor distT="0" distB="0" distL="114300" distR="114300" simplePos="0" relativeHeight="251807232" behindDoc="0" locked="0" layoutInCell="1" allowOverlap="1" wp14:anchorId="17C8A5FB" wp14:editId="77654837">
            <wp:simplePos x="0" y="0"/>
            <wp:positionH relativeFrom="column">
              <wp:posOffset>574040</wp:posOffset>
            </wp:positionH>
            <wp:positionV relativeFrom="paragraph">
              <wp:posOffset>-224155</wp:posOffset>
            </wp:positionV>
            <wp:extent cx="704850" cy="133712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33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34D">
        <w:rPr>
          <w:rFonts w:cs="Arial"/>
          <w:sz w:val="32"/>
          <w:szCs w:val="32"/>
          <w:lang w:val="en-AU"/>
        </w:rPr>
        <w:t xml:space="preserve">Mana </w:t>
      </w:r>
      <w:proofErr w:type="spellStart"/>
      <w:r w:rsidR="0062434D">
        <w:rPr>
          <w:rFonts w:cs="Arial"/>
          <w:sz w:val="32"/>
          <w:szCs w:val="32"/>
          <w:lang w:val="en-AU"/>
        </w:rPr>
        <w:t>Whaikaha</w:t>
      </w:r>
      <w:proofErr w:type="spellEnd"/>
      <w:r w:rsidR="0062434D">
        <w:rPr>
          <w:rFonts w:cs="Arial"/>
          <w:sz w:val="32"/>
          <w:szCs w:val="32"/>
          <w:lang w:val="en-AU"/>
        </w:rPr>
        <w:t xml:space="preserve"> </w:t>
      </w:r>
      <w:r w:rsidR="006C5982">
        <w:rPr>
          <w:rFonts w:cs="Arial"/>
          <w:sz w:val="32"/>
          <w:szCs w:val="32"/>
          <w:lang w:val="en-AU"/>
        </w:rPr>
        <w:t xml:space="preserve">also </w:t>
      </w:r>
      <w:r w:rsidR="0062434D">
        <w:rPr>
          <w:rFonts w:cs="Arial"/>
          <w:sz w:val="32"/>
          <w:szCs w:val="32"/>
          <w:lang w:val="en-AU"/>
        </w:rPr>
        <w:t>wants to m</w:t>
      </w:r>
      <w:r w:rsidR="00A4644A" w:rsidRPr="00F314E5">
        <w:rPr>
          <w:rFonts w:cs="Arial"/>
          <w:sz w:val="32"/>
          <w:szCs w:val="32"/>
          <w:lang w:val="en-AU"/>
        </w:rPr>
        <w:t>ake sure the disability support system uses money in a good way.</w:t>
      </w:r>
    </w:p>
    <w:p w:rsidR="00CE3B0A" w:rsidRDefault="00CE3B0A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CE3B0A" w:rsidRDefault="00CE3B0A" w:rsidP="00BE26CD">
      <w:pPr>
        <w:spacing w:after="160" w:line="360" w:lineRule="auto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br w:type="page"/>
      </w:r>
    </w:p>
    <w:p w:rsidR="003A477E" w:rsidRPr="005B1423" w:rsidRDefault="0069409B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977216" behindDoc="1" locked="0" layoutInCell="1" allowOverlap="1" wp14:anchorId="5B23DBEA" wp14:editId="6FFB4AA1">
            <wp:simplePos x="0" y="0"/>
            <wp:positionH relativeFrom="margin">
              <wp:posOffset>-148590</wp:posOffset>
            </wp:positionH>
            <wp:positionV relativeFrom="paragraph">
              <wp:posOffset>-60960</wp:posOffset>
            </wp:positionV>
            <wp:extent cx="1710331" cy="847898"/>
            <wp:effectExtent l="0" t="0" r="4445" b="952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CDHB log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31" cy="84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44A" w:rsidRPr="00F314E5">
        <w:rPr>
          <w:rFonts w:cs="Arial"/>
          <w:sz w:val="32"/>
          <w:szCs w:val="32"/>
          <w:lang w:val="en-AU"/>
        </w:rPr>
        <w:t>The</w:t>
      </w:r>
      <w:r w:rsidR="00A53987">
        <w:rPr>
          <w:rFonts w:cs="Arial"/>
          <w:sz w:val="32"/>
          <w:szCs w:val="32"/>
          <w:lang w:val="en-AU"/>
        </w:rPr>
        <w:t xml:space="preserve"> Mi</w:t>
      </w:r>
      <w:r w:rsidR="005B6B53" w:rsidRPr="00E70DA8">
        <w:rPr>
          <w:rFonts w:cs="Arial"/>
          <w:sz w:val="32"/>
          <w:szCs w:val="32"/>
          <w:lang w:val="en-AU"/>
        </w:rPr>
        <w:t>n</w:t>
      </w:r>
      <w:r w:rsidR="005018AB" w:rsidRPr="00E70DA8">
        <w:rPr>
          <w:rFonts w:cs="Arial"/>
          <w:sz w:val="32"/>
          <w:szCs w:val="32"/>
          <w:lang w:val="en-AU"/>
        </w:rPr>
        <w:t>istry</w:t>
      </w:r>
      <w:r w:rsidR="005018AB">
        <w:rPr>
          <w:rFonts w:cs="Arial"/>
          <w:sz w:val="32"/>
          <w:szCs w:val="32"/>
          <w:lang w:val="en-AU"/>
        </w:rPr>
        <w:t xml:space="preserve"> of </w:t>
      </w:r>
      <w:r w:rsidR="00E70DA8">
        <w:rPr>
          <w:rFonts w:cs="Arial"/>
          <w:sz w:val="32"/>
          <w:szCs w:val="32"/>
          <w:lang w:val="en-AU"/>
        </w:rPr>
        <w:t xml:space="preserve">Health </w:t>
      </w:r>
      <w:r w:rsidR="0082680F">
        <w:rPr>
          <w:rFonts w:cs="Arial"/>
          <w:sz w:val="32"/>
          <w:szCs w:val="32"/>
          <w:lang w:val="en-AU"/>
        </w:rPr>
        <w:t>wanted</w:t>
      </w:r>
      <w:r w:rsidR="00A4644A" w:rsidRPr="00F314E5">
        <w:rPr>
          <w:rFonts w:cs="Arial"/>
          <w:sz w:val="32"/>
          <w:szCs w:val="32"/>
          <w:lang w:val="en-AU"/>
        </w:rPr>
        <w:t xml:space="preserve"> to </w:t>
      </w:r>
      <w:r w:rsidR="00C96292" w:rsidRPr="005B1423">
        <w:rPr>
          <w:rFonts w:cs="Arial"/>
          <w:sz w:val="32"/>
          <w:szCs w:val="32"/>
          <w:lang w:val="en-AU"/>
        </w:rPr>
        <w:t>do</w:t>
      </w:r>
      <w:r w:rsidR="0062434D">
        <w:rPr>
          <w:rFonts w:cs="Arial"/>
          <w:sz w:val="32"/>
          <w:szCs w:val="32"/>
          <w:lang w:val="en-AU"/>
        </w:rPr>
        <w:t xml:space="preserve"> some</w:t>
      </w:r>
      <w:r w:rsidR="003A477E" w:rsidRPr="005B1423">
        <w:rPr>
          <w:rFonts w:cs="Arial"/>
          <w:sz w:val="32"/>
          <w:szCs w:val="32"/>
          <w:lang w:val="en-AU"/>
        </w:rPr>
        <w:t xml:space="preserve"> </w:t>
      </w:r>
      <w:r w:rsidR="003A477E" w:rsidRPr="005B1423">
        <w:rPr>
          <w:rFonts w:cs="Arial"/>
          <w:b/>
          <w:sz w:val="32"/>
          <w:szCs w:val="32"/>
          <w:lang w:val="en-AU"/>
        </w:rPr>
        <w:t>research</w:t>
      </w:r>
      <w:r w:rsidR="0062434D">
        <w:rPr>
          <w:rFonts w:cs="Arial"/>
          <w:sz w:val="32"/>
          <w:szCs w:val="32"/>
          <w:lang w:val="en-AU"/>
        </w:rPr>
        <w:t>.</w:t>
      </w:r>
    </w:p>
    <w:p w:rsidR="00EA270C" w:rsidRPr="005B1423" w:rsidRDefault="00EA270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5B1423" w:rsidRPr="005B1423" w:rsidRDefault="00BF060B" w:rsidP="00BE26CD">
      <w:pPr>
        <w:spacing w:line="360" w:lineRule="auto"/>
        <w:ind w:left="3600"/>
        <w:rPr>
          <w:rFonts w:cs="Arial"/>
          <w:b/>
          <w:sz w:val="32"/>
          <w:szCs w:val="32"/>
        </w:rPr>
      </w:pPr>
      <w:r w:rsidRPr="005B1423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2096" behindDoc="0" locked="0" layoutInCell="1" allowOverlap="1" wp14:anchorId="3C87D4A3" wp14:editId="166B01DF">
            <wp:simplePos x="0" y="0"/>
            <wp:positionH relativeFrom="margin">
              <wp:posOffset>-13335</wp:posOffset>
            </wp:positionH>
            <wp:positionV relativeFrom="paragraph">
              <wp:posOffset>296545</wp:posOffset>
            </wp:positionV>
            <wp:extent cx="1443355" cy="1002665"/>
            <wp:effectExtent l="0" t="0" r="4445" b="6985"/>
            <wp:wrapNone/>
            <wp:docPr id="367" name="Picture 367" descr="C:\Users\Amelia Carpenter\AppData\Local\Microsoft\Windows\INetCache\Content.Word\research look u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a Carpenter\AppData\Local\Microsoft\Windows\INetCache\Content.Word\research look up (00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B0A" w:rsidRPr="005B1423">
        <w:rPr>
          <w:rFonts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47520" behindDoc="1" locked="0" layoutInCell="1" allowOverlap="1" wp14:anchorId="05246BA3" wp14:editId="36D1F857">
                <wp:simplePos x="0" y="0"/>
                <wp:positionH relativeFrom="column">
                  <wp:posOffset>2043966</wp:posOffset>
                </wp:positionH>
                <wp:positionV relativeFrom="paragraph">
                  <wp:posOffset>-99928</wp:posOffset>
                </wp:positionV>
                <wp:extent cx="3800475" cy="2315497"/>
                <wp:effectExtent l="0" t="0" r="28575" b="27940"/>
                <wp:wrapNone/>
                <wp:docPr id="86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2315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FD3"/>
                        </a:solidFill>
                        <a:ln w="25400" cap="flat" cmpd="sng" algn="ctr">
                          <a:solidFill>
                            <a:srgbClr val="D5DFD3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F11A6C" w:rsidRPr="00284CD0" w:rsidRDefault="00F11A6C" w:rsidP="006128F5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\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6BA3" id="_x0000_s1028" style="position:absolute;left:0;text-align:left;margin-left:160.95pt;margin-top:-7.85pt;width:299.25pt;height:182.3pt;z-index:-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" adj="-11796480,,5400" path="m,1162050r6800850,l6800850,,,,,1162050xe" fillcolor="#d5dfd3" strokecolor="#d5dfd3" strokeweight="2pt">
                <v:stroke joinstyle="round"/>
                <v:formulas/>
                <v:path arrowok="t" o:connecttype="custom" textboxrect="0,0,6800850,1162050"/>
                <v:textbox>
                  <w:txbxContent>
                    <w:p w:rsidR="00F11A6C" w:rsidRPr="00284CD0" w:rsidRDefault="00F11A6C" w:rsidP="006128F5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\</w:t>
                      </w:r>
                    </w:p>
                  </w:txbxContent>
                </v:textbox>
              </v:shape>
            </w:pict>
          </mc:Fallback>
        </mc:AlternateContent>
      </w:r>
      <w:r w:rsidR="005B1423" w:rsidRPr="005B1423">
        <w:rPr>
          <w:rFonts w:cs="Arial"/>
          <w:b/>
          <w:sz w:val="32"/>
          <w:szCs w:val="32"/>
        </w:rPr>
        <w:t>Research is:</w:t>
      </w:r>
    </w:p>
    <w:p w:rsidR="005B1423" w:rsidRPr="005B1423" w:rsidRDefault="005B1423" w:rsidP="00BE26CD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5B1423">
        <w:rPr>
          <w:rFonts w:ascii="Arial" w:hAnsi="Arial" w:cs="Arial"/>
          <w:sz w:val="32"/>
          <w:szCs w:val="32"/>
        </w:rPr>
        <w:t>looking to find an answer to a question you have</w:t>
      </w:r>
    </w:p>
    <w:p w:rsidR="005B1423" w:rsidRPr="005B1423" w:rsidRDefault="005B1423" w:rsidP="00BE26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B1423" w:rsidRPr="005B1423" w:rsidRDefault="005B1423" w:rsidP="00BE26CD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5B1423">
        <w:rPr>
          <w:rFonts w:ascii="Arial" w:hAnsi="Arial" w:cs="Arial"/>
          <w:sz w:val="32"/>
          <w:szCs w:val="32"/>
        </w:rPr>
        <w:t>trying to find out how to do things better.</w:t>
      </w:r>
    </w:p>
    <w:p w:rsidR="005C629F" w:rsidRDefault="006C5982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85760" behindDoc="0" locked="0" layoutInCell="1" allowOverlap="1" wp14:anchorId="757ACE07" wp14:editId="22605B21">
            <wp:simplePos x="0" y="0"/>
            <wp:positionH relativeFrom="column">
              <wp:posOffset>79375</wp:posOffset>
            </wp:positionH>
            <wp:positionV relativeFrom="paragraph">
              <wp:posOffset>246522</wp:posOffset>
            </wp:positionV>
            <wp:extent cx="1257300" cy="1560830"/>
            <wp:effectExtent l="0" t="0" r="0" b="127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A45" w:rsidRDefault="000D3061" w:rsidP="00BE26CD">
      <w:pPr>
        <w:spacing w:after="240"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6"/>
        </w:rPr>
        <w:t xml:space="preserve">The Ministry of Health </w:t>
      </w:r>
      <w:r w:rsidR="0082680F">
        <w:rPr>
          <w:rFonts w:cs="Arial"/>
          <w:sz w:val="32"/>
          <w:szCs w:val="36"/>
        </w:rPr>
        <w:t xml:space="preserve">did </w:t>
      </w:r>
      <w:r>
        <w:rPr>
          <w:rFonts w:cs="Arial"/>
          <w:sz w:val="32"/>
          <w:szCs w:val="36"/>
        </w:rPr>
        <w:t>some</w:t>
      </w:r>
      <w:r w:rsidR="009B3569">
        <w:rPr>
          <w:rFonts w:cs="Arial"/>
          <w:sz w:val="32"/>
          <w:szCs w:val="36"/>
        </w:rPr>
        <w:t xml:space="preserve"> </w:t>
      </w:r>
      <w:r w:rsidR="005F4FBB">
        <w:rPr>
          <w:rFonts w:cs="Arial"/>
          <w:sz w:val="32"/>
          <w:szCs w:val="36"/>
        </w:rPr>
        <w:t>re</w:t>
      </w:r>
      <w:r w:rsidR="003C7526">
        <w:rPr>
          <w:rFonts w:cs="Arial"/>
          <w:sz w:val="32"/>
          <w:szCs w:val="36"/>
        </w:rPr>
        <w:t>search</w:t>
      </w:r>
      <w:r w:rsidR="005F4442">
        <w:rPr>
          <w:rFonts w:cs="Arial"/>
          <w:sz w:val="32"/>
          <w:szCs w:val="32"/>
          <w:lang w:val="en-AU"/>
        </w:rPr>
        <w:t xml:space="preserve"> </w:t>
      </w:r>
      <w:r w:rsidR="0069409B">
        <w:rPr>
          <w:rFonts w:cs="Arial"/>
          <w:sz w:val="32"/>
          <w:szCs w:val="32"/>
          <w:lang w:val="en-AU"/>
        </w:rPr>
        <w:t xml:space="preserve">on what </w:t>
      </w:r>
      <w:r w:rsidR="001E69D8">
        <w:rPr>
          <w:rFonts w:cs="Arial"/>
          <w:sz w:val="32"/>
          <w:szCs w:val="32"/>
          <w:lang w:val="en-AU"/>
        </w:rPr>
        <w:t>the</w:t>
      </w:r>
      <w:r w:rsidR="001E1C50" w:rsidRPr="001E1C50">
        <w:rPr>
          <w:rFonts w:cs="Arial"/>
          <w:sz w:val="32"/>
          <w:szCs w:val="32"/>
          <w:lang w:val="en-AU"/>
        </w:rPr>
        <w:t xml:space="preserve"> disability support system</w:t>
      </w:r>
      <w:r w:rsidR="001E1C50">
        <w:rPr>
          <w:rFonts w:cs="Arial"/>
          <w:sz w:val="32"/>
          <w:szCs w:val="32"/>
          <w:lang w:val="en-AU"/>
        </w:rPr>
        <w:t xml:space="preserve"> </w:t>
      </w:r>
      <w:r w:rsidR="0069409B">
        <w:rPr>
          <w:rFonts w:cs="Arial"/>
          <w:sz w:val="32"/>
          <w:szCs w:val="32"/>
          <w:lang w:val="en-AU"/>
        </w:rPr>
        <w:t xml:space="preserve">was like </w:t>
      </w:r>
      <w:r w:rsidR="00587A45" w:rsidRPr="00F314E5">
        <w:rPr>
          <w:rFonts w:cs="Arial"/>
          <w:sz w:val="32"/>
          <w:szCs w:val="32"/>
          <w:lang w:val="en-AU"/>
        </w:rPr>
        <w:t xml:space="preserve">before Mana </w:t>
      </w:r>
      <w:proofErr w:type="spellStart"/>
      <w:r w:rsidR="00587A45" w:rsidRPr="00F314E5">
        <w:rPr>
          <w:rFonts w:cs="Arial"/>
          <w:sz w:val="32"/>
          <w:szCs w:val="32"/>
          <w:lang w:val="en-AU"/>
        </w:rPr>
        <w:t>Whaikaha</w:t>
      </w:r>
      <w:proofErr w:type="spellEnd"/>
      <w:r w:rsidR="00587A45" w:rsidRPr="00F314E5">
        <w:rPr>
          <w:rFonts w:cs="Arial"/>
          <w:sz w:val="32"/>
          <w:szCs w:val="32"/>
          <w:lang w:val="en-AU"/>
        </w:rPr>
        <w:t xml:space="preserve"> started.</w:t>
      </w:r>
    </w:p>
    <w:p w:rsidR="0069409B" w:rsidRDefault="0069409B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1328" behindDoc="0" locked="0" layoutInCell="1" allowOverlap="1" wp14:anchorId="761C7648" wp14:editId="4DCB19DB">
            <wp:simplePos x="0" y="0"/>
            <wp:positionH relativeFrom="margin">
              <wp:align>left</wp:align>
            </wp:positionH>
            <wp:positionV relativeFrom="paragraph">
              <wp:posOffset>219663</wp:posOffset>
            </wp:positionV>
            <wp:extent cx="1620278" cy="110546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78" cy="1105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A45" w:rsidRDefault="0069409B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>This</w:t>
      </w:r>
      <w:r w:rsidR="0082680F">
        <w:rPr>
          <w:rFonts w:cs="Arial"/>
          <w:sz w:val="32"/>
          <w:szCs w:val="32"/>
          <w:lang w:val="en-AU"/>
        </w:rPr>
        <w:t xml:space="preserve"> kind of </w:t>
      </w:r>
      <w:r w:rsidR="00587A45" w:rsidRPr="00F314E5">
        <w:rPr>
          <w:rFonts w:cs="Arial"/>
          <w:sz w:val="32"/>
          <w:szCs w:val="32"/>
          <w:lang w:val="en-AU"/>
        </w:rPr>
        <w:t xml:space="preserve">research is called </w:t>
      </w:r>
      <w:r>
        <w:rPr>
          <w:rFonts w:cs="Arial"/>
          <w:sz w:val="32"/>
          <w:szCs w:val="32"/>
          <w:lang w:val="en-AU"/>
        </w:rPr>
        <w:t>a</w:t>
      </w:r>
      <w:r w:rsidR="00587A45" w:rsidRPr="00F314E5">
        <w:rPr>
          <w:rFonts w:cs="Arial"/>
          <w:sz w:val="32"/>
          <w:szCs w:val="32"/>
          <w:lang w:val="en-AU"/>
        </w:rPr>
        <w:t xml:space="preserve"> </w:t>
      </w:r>
      <w:r w:rsidR="00587A45" w:rsidRPr="004108F2">
        <w:rPr>
          <w:rFonts w:cs="Arial"/>
          <w:b/>
          <w:sz w:val="32"/>
          <w:szCs w:val="32"/>
          <w:lang w:val="en-AU"/>
        </w:rPr>
        <w:t>baseline study</w:t>
      </w:r>
      <w:r w:rsidR="00587A45" w:rsidRPr="00F314E5">
        <w:rPr>
          <w:rFonts w:cs="Arial"/>
          <w:sz w:val="32"/>
          <w:szCs w:val="32"/>
          <w:lang w:val="en-AU"/>
        </w:rPr>
        <w:t xml:space="preserve">. </w:t>
      </w:r>
    </w:p>
    <w:p w:rsidR="0069409B" w:rsidRPr="00F314E5" w:rsidRDefault="0069409B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82680F" w:rsidRDefault="0082680F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587A45" w:rsidRPr="00F314E5" w:rsidRDefault="0062434D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b/>
          <w:noProof/>
          <w:sz w:val="40"/>
          <w:szCs w:val="36"/>
          <w:lang w:eastAsia="en-NZ"/>
        </w:rPr>
        <w:drawing>
          <wp:anchor distT="0" distB="0" distL="114300" distR="114300" simplePos="0" relativeHeight="251813376" behindDoc="0" locked="0" layoutInCell="1" allowOverlap="1" wp14:anchorId="41C1DF4F" wp14:editId="3FFA1ED4">
            <wp:simplePos x="0" y="0"/>
            <wp:positionH relativeFrom="margin">
              <wp:posOffset>-46355</wp:posOffset>
            </wp:positionH>
            <wp:positionV relativeFrom="paragraph">
              <wp:posOffset>14605</wp:posOffset>
            </wp:positionV>
            <wp:extent cx="1510030" cy="11271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A45" w:rsidRPr="00F314E5">
        <w:rPr>
          <w:rFonts w:cs="Arial"/>
          <w:sz w:val="32"/>
          <w:szCs w:val="32"/>
          <w:lang w:val="en-AU"/>
        </w:rPr>
        <w:t xml:space="preserve">The research </w:t>
      </w:r>
      <w:r w:rsidR="006E0B71">
        <w:rPr>
          <w:rFonts w:cs="Arial"/>
          <w:sz w:val="32"/>
          <w:szCs w:val="32"/>
          <w:lang w:val="en-AU"/>
        </w:rPr>
        <w:t xml:space="preserve">was </w:t>
      </w:r>
      <w:r w:rsidR="00587A45" w:rsidRPr="00F314E5">
        <w:rPr>
          <w:rFonts w:cs="Arial"/>
          <w:sz w:val="32"/>
          <w:szCs w:val="32"/>
          <w:lang w:val="en-AU"/>
        </w:rPr>
        <w:t xml:space="preserve">done by an organisation called </w:t>
      </w:r>
      <w:r w:rsidR="00587A45" w:rsidRPr="006E0B71">
        <w:rPr>
          <w:rFonts w:cs="Arial"/>
          <w:b/>
          <w:sz w:val="32"/>
          <w:szCs w:val="32"/>
          <w:lang w:val="en-AU"/>
        </w:rPr>
        <w:t>Standards and Monitoring Services.</w:t>
      </w:r>
      <w:r w:rsidR="00587A45" w:rsidRPr="00F314E5">
        <w:rPr>
          <w:rFonts w:cs="Arial"/>
          <w:sz w:val="32"/>
          <w:szCs w:val="32"/>
          <w:lang w:val="en-AU"/>
        </w:rPr>
        <w:t xml:space="preserve"> </w:t>
      </w:r>
    </w:p>
    <w:p w:rsidR="0082680F" w:rsidRDefault="0082680F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13408" behindDoc="1" locked="0" layoutInCell="1" allowOverlap="1" wp14:anchorId="561FDFC5" wp14:editId="2CB6C927">
            <wp:simplePos x="0" y="0"/>
            <wp:positionH relativeFrom="column">
              <wp:posOffset>-287011</wp:posOffset>
            </wp:positionH>
            <wp:positionV relativeFrom="paragraph">
              <wp:posOffset>255270</wp:posOffset>
            </wp:positionV>
            <wp:extent cx="2004234" cy="2834886"/>
            <wp:effectExtent l="19050" t="19050" r="15240" b="2286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ove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234" cy="2834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A45" w:rsidRPr="00F314E5" w:rsidRDefault="0069409B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>S</w:t>
      </w:r>
      <w:r w:rsidR="00587A45" w:rsidRPr="00F314E5">
        <w:rPr>
          <w:rFonts w:cs="Arial"/>
          <w:sz w:val="32"/>
          <w:szCs w:val="32"/>
          <w:lang w:val="en-AU"/>
        </w:rPr>
        <w:t xml:space="preserve">tandards and Monitoring Services </w:t>
      </w:r>
      <w:r>
        <w:rPr>
          <w:rFonts w:cs="Arial"/>
          <w:sz w:val="32"/>
          <w:szCs w:val="32"/>
          <w:lang w:val="en-AU"/>
        </w:rPr>
        <w:t>are</w:t>
      </w:r>
      <w:r w:rsidR="00587A45" w:rsidRPr="00F314E5">
        <w:rPr>
          <w:rFonts w:cs="Arial"/>
          <w:sz w:val="32"/>
          <w:szCs w:val="32"/>
          <w:lang w:val="en-AU"/>
        </w:rPr>
        <w:t xml:space="preserve"> also known as </w:t>
      </w:r>
      <w:r w:rsidR="00587A45" w:rsidRPr="006E0B71">
        <w:rPr>
          <w:rFonts w:cs="Arial"/>
          <w:b/>
          <w:sz w:val="32"/>
          <w:szCs w:val="32"/>
          <w:lang w:val="en-AU"/>
        </w:rPr>
        <w:t>SAMS</w:t>
      </w:r>
      <w:r w:rsidR="00587A45" w:rsidRPr="00F314E5">
        <w:rPr>
          <w:rFonts w:cs="Arial"/>
          <w:sz w:val="32"/>
          <w:szCs w:val="32"/>
          <w:lang w:val="en-AU"/>
        </w:rPr>
        <w:t>.</w:t>
      </w:r>
    </w:p>
    <w:p w:rsidR="00587A45" w:rsidRPr="00F314E5" w:rsidRDefault="00587A45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F264F9" w:rsidRDefault="00587A45" w:rsidP="00BE26CD">
      <w:pPr>
        <w:spacing w:line="360" w:lineRule="auto"/>
        <w:ind w:left="3402"/>
        <w:rPr>
          <w:rFonts w:cs="Arial"/>
          <w:sz w:val="32"/>
          <w:szCs w:val="36"/>
        </w:rPr>
      </w:pPr>
      <w:r w:rsidRPr="00F314E5">
        <w:rPr>
          <w:rFonts w:cs="Arial"/>
          <w:sz w:val="32"/>
          <w:szCs w:val="32"/>
          <w:lang w:val="en-AU"/>
        </w:rPr>
        <w:t xml:space="preserve">This booklet </w:t>
      </w:r>
      <w:r w:rsidR="00AD5592">
        <w:rPr>
          <w:rFonts w:cs="Arial"/>
          <w:sz w:val="32"/>
          <w:szCs w:val="32"/>
          <w:lang w:val="en-AU"/>
        </w:rPr>
        <w:t>will tell you</w:t>
      </w:r>
      <w:r w:rsidRPr="00F314E5">
        <w:rPr>
          <w:rFonts w:cs="Arial"/>
          <w:sz w:val="32"/>
          <w:szCs w:val="32"/>
          <w:lang w:val="en-AU"/>
        </w:rPr>
        <w:t xml:space="preserve"> what the baseline study found out.</w:t>
      </w:r>
    </w:p>
    <w:p w:rsidR="00CE3B0A" w:rsidRDefault="00CE3B0A" w:rsidP="00BE26CD">
      <w:pPr>
        <w:spacing w:after="160" w:line="360" w:lineRule="auto"/>
        <w:rPr>
          <w:rFonts w:cs="Arial"/>
          <w:b/>
          <w:sz w:val="40"/>
          <w:szCs w:val="36"/>
        </w:rPr>
      </w:pPr>
      <w:r>
        <w:rPr>
          <w:rFonts w:cs="Arial"/>
          <w:b/>
          <w:sz w:val="40"/>
          <w:szCs w:val="36"/>
        </w:rPr>
        <w:br w:type="page"/>
      </w:r>
    </w:p>
    <w:p w:rsidR="003D4E3F" w:rsidRPr="005A37A0" w:rsidRDefault="003D4E3F" w:rsidP="00BE26CD">
      <w:pPr>
        <w:spacing w:after="240" w:line="360" w:lineRule="auto"/>
        <w:jc w:val="center"/>
        <w:rPr>
          <w:rFonts w:cs="Arial"/>
          <w:b/>
          <w:sz w:val="36"/>
          <w:szCs w:val="36"/>
        </w:rPr>
      </w:pPr>
      <w:r w:rsidRPr="005A37A0">
        <w:rPr>
          <w:rFonts w:cs="Arial"/>
          <w:b/>
          <w:noProof/>
          <w:sz w:val="40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76C05A37" wp14:editId="4C51DD86">
                <wp:simplePos x="0" y="0"/>
                <wp:positionH relativeFrom="margin">
                  <wp:align>center</wp:align>
                </wp:positionH>
                <wp:positionV relativeFrom="paragraph">
                  <wp:posOffset>-249585</wp:posOffset>
                </wp:positionV>
                <wp:extent cx="4124989" cy="765545"/>
                <wp:effectExtent l="57150" t="38100" r="66040" b="73025"/>
                <wp:wrapNone/>
                <wp:docPr id="227" name="Rectangle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24989" cy="765545"/>
                        </a:xfrm>
                        <a:prstGeom prst="rect">
                          <a:avLst/>
                        </a:prstGeom>
                        <a:solidFill>
                          <a:srgbClr val="ABBDA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05D3A" id="Rectangle 227" o:spid="_x0000_s1026" style="position:absolute;margin-left:0;margin-top:-19.65pt;width:324.8pt;height:60.3pt;z-index:-251531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" fillcolor="#abbda7" stroked="f">
                <v:shadow on="t" color="black" opacity="24903f" origin=",.5" offset="0,.55556mm"/>
                <o:lock v:ext="edit" aspectratio="t"/>
                <w10:wrap anchorx="margin"/>
              </v:rect>
            </w:pict>
          </mc:Fallback>
        </mc:AlternateContent>
      </w:r>
      <w:r w:rsidR="00CD56AE">
        <w:rPr>
          <w:rFonts w:cs="Arial"/>
          <w:b/>
          <w:sz w:val="40"/>
          <w:szCs w:val="36"/>
        </w:rPr>
        <w:t>How was</w:t>
      </w:r>
      <w:r w:rsidR="00CB2070">
        <w:rPr>
          <w:rFonts w:cs="Arial"/>
          <w:b/>
          <w:sz w:val="40"/>
          <w:szCs w:val="36"/>
        </w:rPr>
        <w:t xml:space="preserve"> the </w:t>
      </w:r>
      <w:r>
        <w:rPr>
          <w:rFonts w:cs="Arial"/>
          <w:b/>
          <w:sz w:val="40"/>
          <w:szCs w:val="36"/>
        </w:rPr>
        <w:t>research</w:t>
      </w:r>
      <w:r w:rsidR="00CB2070">
        <w:rPr>
          <w:rFonts w:cs="Arial"/>
          <w:b/>
          <w:sz w:val="40"/>
          <w:szCs w:val="36"/>
        </w:rPr>
        <w:t xml:space="preserve"> done</w:t>
      </w:r>
      <w:r w:rsidR="00B44E20">
        <w:rPr>
          <w:rFonts w:cs="Arial"/>
          <w:b/>
          <w:sz w:val="40"/>
          <w:szCs w:val="36"/>
        </w:rPr>
        <w:t>?</w:t>
      </w:r>
    </w:p>
    <w:p w:rsidR="003D4E3F" w:rsidRPr="005A37A0" w:rsidRDefault="003D4E3F" w:rsidP="00BE26CD">
      <w:pPr>
        <w:spacing w:after="240" w:line="360" w:lineRule="auto"/>
        <w:rPr>
          <w:rFonts w:cs="Arial"/>
          <w:sz w:val="32"/>
          <w:szCs w:val="36"/>
        </w:rPr>
      </w:pPr>
    </w:p>
    <w:p w:rsidR="003D4E3F" w:rsidRDefault="00353A21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986432" behindDoc="1" locked="0" layoutInCell="1" allowOverlap="1" wp14:anchorId="7BAC4D18" wp14:editId="1C1695BF">
            <wp:simplePos x="0" y="0"/>
            <wp:positionH relativeFrom="margin">
              <wp:posOffset>-635</wp:posOffset>
            </wp:positionH>
            <wp:positionV relativeFrom="paragraph">
              <wp:posOffset>13970</wp:posOffset>
            </wp:positionV>
            <wp:extent cx="1496060" cy="1057275"/>
            <wp:effectExtent l="0" t="0" r="8890" b="952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lann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E20">
        <w:rPr>
          <w:rFonts w:cs="Arial"/>
          <w:sz w:val="32"/>
          <w:szCs w:val="36"/>
        </w:rPr>
        <w:t>SAMS did the re</w:t>
      </w:r>
      <w:r w:rsidR="00E30A7F">
        <w:rPr>
          <w:rFonts w:cs="Arial"/>
          <w:sz w:val="32"/>
          <w:szCs w:val="36"/>
        </w:rPr>
        <w:t>search by:</w:t>
      </w:r>
    </w:p>
    <w:p w:rsidR="00E30A7F" w:rsidRDefault="006311C7" w:rsidP="00BE26CD">
      <w:pPr>
        <w:pStyle w:val="ListParagraph"/>
        <w:numPr>
          <w:ilvl w:val="0"/>
          <w:numId w:val="4"/>
        </w:numPr>
        <w:spacing w:after="240" w:line="360" w:lineRule="auto"/>
        <w:ind w:left="4395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making a ma</w:t>
      </w:r>
      <w:r w:rsidR="00EB1B06">
        <w:rPr>
          <w:rFonts w:ascii="Arial" w:hAnsi="Arial" w:cs="Arial"/>
          <w:sz w:val="32"/>
          <w:szCs w:val="36"/>
        </w:rPr>
        <w:t>p of the disabilit</w:t>
      </w:r>
      <w:r w:rsidR="008D0625">
        <w:rPr>
          <w:rFonts w:ascii="Arial" w:hAnsi="Arial" w:cs="Arial"/>
          <w:sz w:val="32"/>
          <w:szCs w:val="36"/>
        </w:rPr>
        <w:t xml:space="preserve">y support </w:t>
      </w:r>
      <w:r w:rsidR="00A500AB">
        <w:rPr>
          <w:rFonts w:ascii="Arial" w:hAnsi="Arial" w:cs="Arial"/>
          <w:sz w:val="32"/>
          <w:szCs w:val="36"/>
        </w:rPr>
        <w:t>system</w:t>
      </w:r>
    </w:p>
    <w:p w:rsidR="007E191E" w:rsidRDefault="007E191E" w:rsidP="00BE26CD">
      <w:pPr>
        <w:pStyle w:val="ListParagraph"/>
        <w:spacing w:after="240" w:line="360" w:lineRule="auto"/>
        <w:ind w:left="4395"/>
        <w:rPr>
          <w:rFonts w:ascii="Arial" w:hAnsi="Arial" w:cs="Arial"/>
          <w:sz w:val="32"/>
          <w:szCs w:val="36"/>
        </w:rPr>
      </w:pPr>
    </w:p>
    <w:p w:rsidR="00692BB7" w:rsidRPr="00BB5974" w:rsidRDefault="00AD5592" w:rsidP="00BE26CD">
      <w:pPr>
        <w:pStyle w:val="ListParagraph"/>
        <w:numPr>
          <w:ilvl w:val="0"/>
          <w:numId w:val="4"/>
        </w:numPr>
        <w:spacing w:after="24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6"/>
        </w:rPr>
        <w:t>asking</w:t>
      </w:r>
      <w:r w:rsidR="00A500AB" w:rsidRPr="009A0AD2">
        <w:rPr>
          <w:rFonts w:ascii="Arial" w:hAnsi="Arial" w:cs="Arial"/>
          <w:sz w:val="32"/>
          <w:szCs w:val="36"/>
        </w:rPr>
        <w:t xml:space="preserve"> </w:t>
      </w:r>
      <w:r w:rsidR="00A0716F" w:rsidRPr="009A0AD2">
        <w:rPr>
          <w:rFonts w:ascii="Arial" w:hAnsi="Arial" w:cs="Arial"/>
          <w:sz w:val="32"/>
          <w:szCs w:val="36"/>
        </w:rPr>
        <w:t>people</w:t>
      </w:r>
      <w:r w:rsidR="00D650C4">
        <w:rPr>
          <w:rFonts w:ascii="Arial" w:hAnsi="Arial" w:cs="Arial"/>
          <w:sz w:val="32"/>
          <w:szCs w:val="36"/>
        </w:rPr>
        <w:t xml:space="preserve"> living in the </w:t>
      </w:r>
      <w:proofErr w:type="spellStart"/>
      <w:r w:rsidR="00D650C4">
        <w:rPr>
          <w:rFonts w:ascii="Arial" w:hAnsi="Arial" w:cs="Arial"/>
          <w:sz w:val="32"/>
          <w:szCs w:val="36"/>
        </w:rPr>
        <w:t>MidCentral</w:t>
      </w:r>
      <w:proofErr w:type="spellEnd"/>
      <w:r w:rsidR="00D650C4">
        <w:rPr>
          <w:rFonts w:ascii="Arial" w:hAnsi="Arial" w:cs="Arial"/>
          <w:sz w:val="32"/>
          <w:szCs w:val="36"/>
        </w:rPr>
        <w:t xml:space="preserve"> area</w:t>
      </w:r>
      <w:r w:rsidR="0058744E">
        <w:rPr>
          <w:rFonts w:ascii="Arial" w:hAnsi="Arial" w:cs="Arial"/>
          <w:sz w:val="32"/>
          <w:szCs w:val="36"/>
        </w:rPr>
        <w:t xml:space="preserve"> </w:t>
      </w:r>
      <w:r w:rsidR="00A0716F" w:rsidRPr="009A0AD2">
        <w:rPr>
          <w:rFonts w:ascii="Arial" w:hAnsi="Arial" w:cs="Arial"/>
          <w:sz w:val="32"/>
          <w:szCs w:val="36"/>
        </w:rPr>
        <w:t>to do s</w:t>
      </w:r>
      <w:r w:rsidR="007E191E" w:rsidRPr="009A0AD2">
        <w:rPr>
          <w:rFonts w:ascii="Arial" w:hAnsi="Arial" w:cs="Arial"/>
          <w:sz w:val="32"/>
          <w:szCs w:val="36"/>
        </w:rPr>
        <w:t>urveys</w:t>
      </w:r>
      <w:r w:rsidR="008E35CF">
        <w:rPr>
          <w:rFonts w:ascii="Arial" w:hAnsi="Arial" w:cs="Arial"/>
          <w:sz w:val="32"/>
          <w:szCs w:val="36"/>
        </w:rPr>
        <w:t>.</w:t>
      </w:r>
    </w:p>
    <w:p w:rsidR="00AA5ED3" w:rsidRDefault="00AA5ED3" w:rsidP="00BE26CD">
      <w:pPr>
        <w:pStyle w:val="ListParagraph"/>
        <w:spacing w:line="360" w:lineRule="auto"/>
        <w:rPr>
          <w:rFonts w:ascii="Arial" w:hAnsi="Arial" w:cs="Arial"/>
          <w:sz w:val="32"/>
          <w:szCs w:val="36"/>
        </w:rPr>
      </w:pPr>
    </w:p>
    <w:p w:rsidR="00692BB7" w:rsidRPr="00692BB7" w:rsidRDefault="008E35CF" w:rsidP="00BE26CD">
      <w:pPr>
        <w:pStyle w:val="ListParagraph"/>
        <w:spacing w:line="360" w:lineRule="auto"/>
        <w:rPr>
          <w:rFonts w:ascii="Arial" w:hAnsi="Arial" w:cs="Arial"/>
          <w:sz w:val="32"/>
          <w:szCs w:val="36"/>
        </w:rPr>
      </w:pPr>
      <w:r w:rsidRPr="00797AAD">
        <w:rPr>
          <w:rFonts w:cs="Arial"/>
          <w:noProof/>
          <w:sz w:val="40"/>
          <w:szCs w:val="40"/>
          <w:lang w:val="en-NZ" w:eastAsia="en-NZ"/>
        </w:rPr>
        <w:drawing>
          <wp:anchor distT="0" distB="0" distL="114300" distR="114300" simplePos="0" relativeHeight="251787776" behindDoc="0" locked="0" layoutInCell="1" allowOverlap="1" wp14:anchorId="297B75F6" wp14:editId="00693357">
            <wp:simplePos x="0" y="0"/>
            <wp:positionH relativeFrom="margin">
              <wp:align>left</wp:align>
            </wp:positionH>
            <wp:positionV relativeFrom="paragraph">
              <wp:posOffset>322811</wp:posOffset>
            </wp:positionV>
            <wp:extent cx="1337688" cy="1537854"/>
            <wp:effectExtent l="0" t="0" r="0" b="571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79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688" cy="153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784" w:rsidRPr="00797AAD">
        <w:rPr>
          <w:rFonts w:ascii="Arial" w:hAnsi="Arial" w:cs="Arial"/>
          <w:noProof/>
          <w:sz w:val="40"/>
          <w:szCs w:val="40"/>
          <w:lang w:val="en-NZ" w:eastAsia="en-NZ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5EE34355" wp14:editId="4F9AEC98">
                <wp:simplePos x="0" y="0"/>
                <wp:positionH relativeFrom="column">
                  <wp:posOffset>2063865</wp:posOffset>
                </wp:positionH>
                <wp:positionV relativeFrom="paragraph">
                  <wp:posOffset>280670</wp:posOffset>
                </wp:positionV>
                <wp:extent cx="3800475" cy="2576945"/>
                <wp:effectExtent l="0" t="0" r="28575" b="13970"/>
                <wp:wrapNone/>
                <wp:docPr id="229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2576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FD3"/>
                        </a:solidFill>
                        <a:ln w="25400" cap="flat" cmpd="sng" algn="ctr">
                          <a:solidFill>
                            <a:srgbClr val="D5DFD3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F11A6C" w:rsidRPr="00284CD0" w:rsidRDefault="00F11A6C" w:rsidP="00284CD0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\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4355" id="_x0000_s1029" style="position:absolute;left:0;text-align:left;margin-left:162.5pt;margin-top:22.1pt;width:299.25pt;height:202.9pt;z-index:-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" adj="-11796480,,5400" path="m,1162050r6800850,l6800850,,,,,1162050xe" fillcolor="#d5dfd3" strokecolor="#d5dfd3" strokeweight="2pt">
                <v:stroke joinstyle="round"/>
                <v:formulas/>
                <v:path arrowok="t" o:connecttype="custom" textboxrect="0,0,6800850,1162050"/>
                <v:textbox>
                  <w:txbxContent>
                    <w:p w:rsidR="00F11A6C" w:rsidRPr="00284CD0" w:rsidRDefault="00F11A6C" w:rsidP="00284CD0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\</w:t>
                      </w:r>
                    </w:p>
                  </w:txbxContent>
                </v:textbox>
              </v:shape>
            </w:pict>
          </mc:Fallback>
        </mc:AlternateContent>
      </w:r>
    </w:p>
    <w:p w:rsidR="008E35CF" w:rsidRDefault="002972F6" w:rsidP="00BE26CD">
      <w:pPr>
        <w:spacing w:line="360" w:lineRule="auto"/>
        <w:ind w:left="3600"/>
        <w:rPr>
          <w:rFonts w:cs="Arial"/>
          <w:sz w:val="32"/>
          <w:szCs w:val="32"/>
          <w:lang w:val="en-AU"/>
        </w:rPr>
      </w:pPr>
      <w:r w:rsidRPr="00797AAD">
        <w:rPr>
          <w:rFonts w:cs="Arial"/>
          <w:sz w:val="32"/>
          <w:szCs w:val="32"/>
          <w:lang w:val="en-AU"/>
        </w:rPr>
        <w:t xml:space="preserve">A </w:t>
      </w:r>
      <w:r w:rsidRPr="00797AAD">
        <w:rPr>
          <w:rFonts w:cs="Arial"/>
          <w:b/>
          <w:sz w:val="32"/>
          <w:szCs w:val="32"/>
          <w:lang w:val="en-AU"/>
        </w:rPr>
        <w:t>survey</w:t>
      </w:r>
      <w:r w:rsidRPr="00797AAD">
        <w:rPr>
          <w:rFonts w:cs="Arial"/>
          <w:sz w:val="32"/>
          <w:szCs w:val="32"/>
          <w:lang w:val="en-AU"/>
        </w:rPr>
        <w:t xml:space="preserve"> is a way to get information from people.</w:t>
      </w:r>
    </w:p>
    <w:p w:rsidR="002972F6" w:rsidRPr="00AA5ED3" w:rsidRDefault="002972F6" w:rsidP="00BE26CD">
      <w:pPr>
        <w:spacing w:line="360" w:lineRule="auto"/>
        <w:ind w:left="3600"/>
        <w:rPr>
          <w:rFonts w:cs="Arial"/>
          <w:sz w:val="22"/>
          <w:szCs w:val="32"/>
          <w:lang w:val="en-AU"/>
        </w:rPr>
      </w:pPr>
      <w:r w:rsidRPr="00797AAD">
        <w:rPr>
          <w:rFonts w:cs="Arial"/>
          <w:sz w:val="32"/>
          <w:szCs w:val="32"/>
          <w:lang w:val="en-AU"/>
        </w:rPr>
        <w:t xml:space="preserve"> </w:t>
      </w:r>
    </w:p>
    <w:p w:rsidR="002972F6" w:rsidRPr="00797AAD" w:rsidRDefault="002972F6" w:rsidP="00BE26CD">
      <w:pPr>
        <w:spacing w:line="360" w:lineRule="auto"/>
        <w:ind w:left="3600"/>
        <w:rPr>
          <w:rFonts w:cs="Arial"/>
          <w:sz w:val="32"/>
          <w:szCs w:val="32"/>
          <w:lang w:val="en-AU"/>
        </w:rPr>
      </w:pPr>
      <w:r w:rsidRPr="00797AAD">
        <w:rPr>
          <w:rFonts w:cs="Arial"/>
          <w:sz w:val="32"/>
          <w:szCs w:val="32"/>
          <w:lang w:val="en-AU"/>
        </w:rPr>
        <w:t>A survey asks questions about something an organisation wants to know about.</w:t>
      </w:r>
    </w:p>
    <w:p w:rsidR="005C629F" w:rsidRDefault="005C629F" w:rsidP="00BE26CD">
      <w:pPr>
        <w:spacing w:after="240" w:line="360" w:lineRule="auto"/>
        <w:rPr>
          <w:rFonts w:cs="Arial"/>
          <w:sz w:val="32"/>
          <w:szCs w:val="36"/>
        </w:rPr>
      </w:pPr>
    </w:p>
    <w:p w:rsidR="00110377" w:rsidRDefault="00110377" w:rsidP="00BE26CD">
      <w:pPr>
        <w:spacing w:after="240" w:line="360" w:lineRule="auto"/>
        <w:rPr>
          <w:rFonts w:cs="Arial"/>
          <w:sz w:val="32"/>
          <w:szCs w:val="36"/>
        </w:rPr>
      </w:pPr>
    </w:p>
    <w:p w:rsidR="00563C1A" w:rsidRDefault="00563C1A" w:rsidP="00BE26CD">
      <w:pPr>
        <w:spacing w:after="240" w:line="360" w:lineRule="auto"/>
        <w:rPr>
          <w:rFonts w:cs="Arial"/>
          <w:sz w:val="32"/>
          <w:szCs w:val="36"/>
        </w:rPr>
      </w:pPr>
    </w:p>
    <w:p w:rsidR="00563C1A" w:rsidRDefault="00563C1A" w:rsidP="00BE26CD">
      <w:pPr>
        <w:spacing w:after="240" w:line="360" w:lineRule="auto"/>
        <w:rPr>
          <w:rFonts w:cs="Arial"/>
          <w:sz w:val="32"/>
          <w:szCs w:val="36"/>
        </w:rPr>
      </w:pPr>
    </w:p>
    <w:p w:rsidR="00563C1A" w:rsidRDefault="00563C1A" w:rsidP="00BE26CD">
      <w:pPr>
        <w:spacing w:after="240" w:line="360" w:lineRule="auto"/>
        <w:rPr>
          <w:rFonts w:cs="Arial"/>
          <w:sz w:val="32"/>
          <w:szCs w:val="36"/>
        </w:rPr>
      </w:pPr>
    </w:p>
    <w:p w:rsidR="006C5982" w:rsidRDefault="006C5982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2096000" behindDoc="0" locked="0" layoutInCell="1" allowOverlap="1" wp14:anchorId="0DDAB056" wp14:editId="667EF43A">
            <wp:simplePos x="0" y="0"/>
            <wp:positionH relativeFrom="margin">
              <wp:align>left</wp:align>
            </wp:positionH>
            <wp:positionV relativeFrom="paragraph">
              <wp:posOffset>21306</wp:posOffset>
            </wp:positionV>
            <wp:extent cx="1502410" cy="950229"/>
            <wp:effectExtent l="0" t="0" r="2540" b="25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95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  <w:lang w:val="en-AU"/>
        </w:rPr>
        <w:t>S</w:t>
      </w:r>
      <w:r w:rsidR="007D793D">
        <w:rPr>
          <w:rFonts w:cs="Arial"/>
          <w:sz w:val="32"/>
          <w:szCs w:val="32"/>
          <w:lang w:val="en-AU"/>
        </w:rPr>
        <w:t>AMS</w:t>
      </w:r>
      <w:r>
        <w:rPr>
          <w:rFonts w:cs="Arial"/>
          <w:sz w:val="32"/>
          <w:szCs w:val="32"/>
          <w:lang w:val="en-AU"/>
        </w:rPr>
        <w:t xml:space="preserve"> did 1 survey with disabled people.</w:t>
      </w:r>
    </w:p>
    <w:p w:rsidR="006C5982" w:rsidRDefault="006C5982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AA5ED3" w:rsidRDefault="006C5982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 xml:space="preserve">This </w:t>
      </w:r>
      <w:r w:rsidR="00D51524">
        <w:rPr>
          <w:rFonts w:cs="Arial"/>
          <w:sz w:val="32"/>
          <w:szCs w:val="32"/>
          <w:lang w:val="en-AU"/>
        </w:rPr>
        <w:t>s</w:t>
      </w:r>
      <w:r w:rsidR="00C44438">
        <w:rPr>
          <w:rFonts w:cs="Arial"/>
          <w:sz w:val="32"/>
          <w:szCs w:val="32"/>
          <w:lang w:val="en-AU"/>
        </w:rPr>
        <w:t>urvey</w:t>
      </w:r>
      <w:r w:rsidR="00D51524">
        <w:rPr>
          <w:rFonts w:cs="Arial"/>
          <w:sz w:val="32"/>
          <w:szCs w:val="32"/>
          <w:lang w:val="en-AU"/>
        </w:rPr>
        <w:t xml:space="preserve"> wa</w:t>
      </w:r>
      <w:r w:rsidR="00F13D77">
        <w:rPr>
          <w:rFonts w:cs="Arial"/>
          <w:sz w:val="32"/>
          <w:szCs w:val="32"/>
          <w:lang w:val="en-AU"/>
        </w:rPr>
        <w:t>s</w:t>
      </w:r>
      <w:r w:rsidR="00B768BA">
        <w:rPr>
          <w:rFonts w:cs="Arial"/>
          <w:sz w:val="32"/>
          <w:szCs w:val="32"/>
          <w:lang w:val="en-AU"/>
        </w:rPr>
        <w:t xml:space="preserve"> done b</w:t>
      </w:r>
      <w:r w:rsidR="00307C42">
        <w:rPr>
          <w:rFonts w:cs="Arial"/>
          <w:sz w:val="32"/>
          <w:szCs w:val="32"/>
          <w:lang w:val="en-AU"/>
        </w:rPr>
        <w:t>y</w:t>
      </w:r>
      <w:r w:rsidR="00F13D77">
        <w:rPr>
          <w:rFonts w:cs="Arial"/>
          <w:sz w:val="32"/>
          <w:szCs w:val="32"/>
          <w:lang w:val="en-AU"/>
        </w:rPr>
        <w:t xml:space="preserve"> </w:t>
      </w:r>
      <w:r w:rsidR="00133E28" w:rsidRPr="00133E28">
        <w:rPr>
          <w:rFonts w:cs="Arial"/>
          <w:sz w:val="32"/>
          <w:szCs w:val="32"/>
          <w:lang w:val="en-AU"/>
        </w:rPr>
        <w:t>1 hundred and 72</w:t>
      </w:r>
      <w:r w:rsidR="002D43D9" w:rsidRPr="00133E28">
        <w:rPr>
          <w:rFonts w:cs="Arial"/>
          <w:sz w:val="32"/>
          <w:szCs w:val="32"/>
          <w:lang w:val="en-AU"/>
        </w:rPr>
        <w:t xml:space="preserve"> disabled people or their </w:t>
      </w:r>
      <w:r w:rsidR="002D43D9" w:rsidRPr="00133E28">
        <w:rPr>
          <w:rFonts w:cs="Arial"/>
          <w:b/>
          <w:sz w:val="32"/>
          <w:szCs w:val="32"/>
          <w:lang w:val="en-AU"/>
        </w:rPr>
        <w:t>proxies</w:t>
      </w:r>
      <w:r w:rsidR="000953FF">
        <w:rPr>
          <w:rFonts w:cs="Arial"/>
          <w:sz w:val="32"/>
          <w:szCs w:val="32"/>
          <w:lang w:val="en-AU"/>
        </w:rPr>
        <w:t>.</w:t>
      </w:r>
    </w:p>
    <w:p w:rsidR="0030674C" w:rsidRDefault="0039364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114432" behindDoc="1" locked="0" layoutInCell="1" allowOverlap="1" wp14:anchorId="506AE483" wp14:editId="5EB7CFB2">
            <wp:simplePos x="0" y="0"/>
            <wp:positionH relativeFrom="margin">
              <wp:posOffset>-218364</wp:posOffset>
            </wp:positionH>
            <wp:positionV relativeFrom="paragraph">
              <wp:posOffset>434994</wp:posOffset>
            </wp:positionV>
            <wp:extent cx="2041594" cy="1091821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last pag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94" cy="109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982" w:rsidRPr="00393643" w:rsidRDefault="00393643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  <w:r>
        <w:rPr>
          <w:rFonts w:cs="Arial"/>
          <w:b/>
          <w:sz w:val="32"/>
          <w:szCs w:val="32"/>
          <w:lang w:val="en-AU"/>
        </w:rPr>
        <w:t>You can see what proxies are on the next page.</w:t>
      </w:r>
    </w:p>
    <w:p w:rsidR="00A90181" w:rsidRDefault="00A90181" w:rsidP="00BE26CD">
      <w:pPr>
        <w:spacing w:after="240" w:line="360" w:lineRule="auto"/>
        <w:rPr>
          <w:rFonts w:cs="Arial"/>
          <w:sz w:val="32"/>
          <w:szCs w:val="36"/>
        </w:rPr>
      </w:pPr>
    </w:p>
    <w:p w:rsidR="006C5982" w:rsidRDefault="006C5982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2098048" behindDoc="0" locked="0" layoutInCell="1" allowOverlap="1" wp14:anchorId="0C8F53CE" wp14:editId="504C8F9E">
            <wp:simplePos x="0" y="0"/>
            <wp:positionH relativeFrom="margin">
              <wp:posOffset>30177</wp:posOffset>
            </wp:positionH>
            <wp:positionV relativeFrom="paragraph">
              <wp:posOffset>37456</wp:posOffset>
            </wp:positionV>
            <wp:extent cx="1365584" cy="1468120"/>
            <wp:effectExtent l="0" t="0" r="635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84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  <w:lang w:val="en-AU"/>
        </w:rPr>
        <w:t>SAMS also did a survey for family members of people with disabilities.</w:t>
      </w:r>
    </w:p>
    <w:p w:rsidR="006C5982" w:rsidRDefault="006C5982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A90181" w:rsidRDefault="006C5982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>This survey was</w:t>
      </w:r>
      <w:r w:rsidR="00A90181">
        <w:rPr>
          <w:rFonts w:cs="Arial"/>
          <w:sz w:val="32"/>
          <w:szCs w:val="32"/>
          <w:lang w:val="en-AU"/>
        </w:rPr>
        <w:t xml:space="preserve"> done by </w:t>
      </w:r>
      <w:r w:rsidR="00A90181" w:rsidRPr="00133E28">
        <w:rPr>
          <w:rFonts w:cs="Arial"/>
          <w:sz w:val="32"/>
          <w:szCs w:val="32"/>
          <w:lang w:val="en-AU"/>
        </w:rPr>
        <w:t xml:space="preserve">1 </w:t>
      </w:r>
      <w:r w:rsidR="006D1D60" w:rsidRPr="006D1D60">
        <w:rPr>
          <w:rFonts w:cs="Arial"/>
          <w:sz w:val="32"/>
          <w:szCs w:val="32"/>
          <w:lang w:val="en-AU"/>
        </w:rPr>
        <w:t>hundred and 52</w:t>
      </w:r>
      <w:r w:rsidR="004A1704">
        <w:rPr>
          <w:rFonts w:cs="Arial"/>
          <w:sz w:val="32"/>
          <w:szCs w:val="32"/>
          <w:lang w:val="en-AU"/>
        </w:rPr>
        <w:t xml:space="preserve"> family members or </w:t>
      </w:r>
      <w:r w:rsidR="006D1D60" w:rsidRPr="008F248E">
        <w:rPr>
          <w:rFonts w:cs="Arial"/>
          <w:b/>
          <w:sz w:val="32"/>
          <w:szCs w:val="32"/>
          <w:lang w:val="en-AU"/>
        </w:rPr>
        <w:t>representatives</w:t>
      </w:r>
      <w:r w:rsidR="006D1D60" w:rsidRPr="006D1D60">
        <w:rPr>
          <w:rFonts w:cs="Arial"/>
          <w:sz w:val="32"/>
          <w:szCs w:val="32"/>
          <w:lang w:val="en-AU"/>
        </w:rPr>
        <w:t xml:space="preserve"> for disabled people.</w:t>
      </w:r>
    </w:p>
    <w:p w:rsidR="006C5982" w:rsidRDefault="0039364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116480" behindDoc="1" locked="0" layoutInCell="1" allowOverlap="1" wp14:anchorId="2F276A46" wp14:editId="176DAA48">
            <wp:simplePos x="0" y="0"/>
            <wp:positionH relativeFrom="margin">
              <wp:posOffset>-242826</wp:posOffset>
            </wp:positionH>
            <wp:positionV relativeFrom="paragraph">
              <wp:posOffset>353534</wp:posOffset>
            </wp:positionV>
            <wp:extent cx="2041594" cy="1091821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last pag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94" cy="109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982" w:rsidRPr="00393643" w:rsidRDefault="00393643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  <w:r>
        <w:rPr>
          <w:rFonts w:cs="Arial"/>
          <w:b/>
          <w:sz w:val="32"/>
          <w:szCs w:val="32"/>
          <w:lang w:val="en-AU"/>
        </w:rPr>
        <w:t>You can see what representatives are on the next page.</w:t>
      </w:r>
    </w:p>
    <w:p w:rsidR="00A90181" w:rsidRDefault="00A90181" w:rsidP="00BE26CD">
      <w:pPr>
        <w:spacing w:line="360" w:lineRule="auto"/>
        <w:rPr>
          <w:rFonts w:cs="Arial"/>
          <w:sz w:val="32"/>
          <w:szCs w:val="32"/>
          <w:lang w:val="en-AU"/>
        </w:rPr>
      </w:pPr>
    </w:p>
    <w:p w:rsidR="00424B76" w:rsidRDefault="00424B76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</w:p>
    <w:p w:rsidR="00F87BD5" w:rsidRDefault="00C20886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133E28">
        <w:rPr>
          <w:noProof/>
          <w:lang w:eastAsia="en-NZ"/>
        </w:rPr>
        <w:drawing>
          <wp:anchor distT="0" distB="0" distL="114300" distR="114300" simplePos="0" relativeHeight="251817472" behindDoc="0" locked="0" layoutInCell="1" allowOverlap="1" wp14:anchorId="5C10C399" wp14:editId="5C9550F8">
            <wp:simplePos x="0" y="0"/>
            <wp:positionH relativeFrom="margin">
              <wp:posOffset>-66040</wp:posOffset>
            </wp:positionH>
            <wp:positionV relativeFrom="paragraph">
              <wp:posOffset>-460375</wp:posOffset>
            </wp:positionV>
            <wp:extent cx="1593215" cy="1593215"/>
            <wp:effectExtent l="0" t="0" r="0" b="69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0D9" w:rsidRPr="00133E28">
        <w:rPr>
          <w:rFonts w:cs="Arial"/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991552" behindDoc="1" locked="0" layoutInCell="1" allowOverlap="1" wp14:anchorId="7FEA5828" wp14:editId="3A0ECA55">
                <wp:simplePos x="0" y="0"/>
                <wp:positionH relativeFrom="column">
                  <wp:posOffset>2008909</wp:posOffset>
                </wp:positionH>
                <wp:positionV relativeFrom="paragraph">
                  <wp:posOffset>-152400</wp:posOffset>
                </wp:positionV>
                <wp:extent cx="3800475" cy="6830291"/>
                <wp:effectExtent l="0" t="0" r="28575" b="27940"/>
                <wp:wrapNone/>
                <wp:docPr id="115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683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FD3"/>
                        </a:solidFill>
                        <a:ln w="25400" cap="flat" cmpd="sng" algn="ctr">
                          <a:solidFill>
                            <a:srgbClr val="D5DFD3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F11A6C" w:rsidRPr="00284CD0" w:rsidRDefault="00F11A6C" w:rsidP="00AC10D9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\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5828" id="_x0000_s1030" style="position:absolute;left:0;text-align:left;margin-left:158.2pt;margin-top:-12pt;width:299.25pt;height:537.8pt;z-index:-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" adj="-11796480,,5400" path="m,1162050r6800850,l6800850,,,,,1162050xe" fillcolor="#d5dfd3" strokecolor="#d5dfd3" strokeweight="2pt">
                <v:stroke joinstyle="round"/>
                <v:formulas/>
                <v:path arrowok="t" o:connecttype="custom" textboxrect="0,0,6800850,1162050"/>
                <v:textbox>
                  <w:txbxContent>
                    <w:p w:rsidR="00F11A6C" w:rsidRPr="00284CD0" w:rsidRDefault="00F11A6C" w:rsidP="00AC10D9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\</w:t>
                      </w:r>
                    </w:p>
                  </w:txbxContent>
                </v:textbox>
              </v:shape>
            </w:pict>
          </mc:Fallback>
        </mc:AlternateContent>
      </w:r>
      <w:r w:rsidR="00133E28" w:rsidRPr="00133E28">
        <w:rPr>
          <w:rFonts w:cs="Arial"/>
          <w:b/>
          <w:sz w:val="32"/>
          <w:szCs w:val="32"/>
          <w:lang w:val="en-AU"/>
        </w:rPr>
        <w:t>P</w:t>
      </w:r>
      <w:r w:rsidR="00F87BD5" w:rsidRPr="00133E28">
        <w:rPr>
          <w:rFonts w:cs="Arial"/>
          <w:b/>
          <w:sz w:val="32"/>
          <w:szCs w:val="32"/>
          <w:lang w:val="en-AU"/>
        </w:rPr>
        <w:t>roxies</w:t>
      </w:r>
      <w:r w:rsidR="00F87BD5" w:rsidRPr="00F314E5">
        <w:rPr>
          <w:rFonts w:cs="Arial"/>
          <w:sz w:val="32"/>
          <w:szCs w:val="32"/>
          <w:lang w:val="en-AU"/>
        </w:rPr>
        <w:t xml:space="preserve"> or </w:t>
      </w:r>
      <w:r w:rsidR="00F87BD5" w:rsidRPr="005510F1">
        <w:rPr>
          <w:rFonts w:cs="Arial"/>
          <w:b/>
          <w:sz w:val="32"/>
          <w:szCs w:val="32"/>
          <w:lang w:val="en-AU"/>
        </w:rPr>
        <w:t>representatives</w:t>
      </w:r>
      <w:r w:rsidR="00133E28">
        <w:rPr>
          <w:rFonts w:cs="Arial"/>
          <w:sz w:val="32"/>
          <w:szCs w:val="32"/>
          <w:lang w:val="en-AU"/>
        </w:rPr>
        <w:t xml:space="preserve"> </w:t>
      </w:r>
      <w:r w:rsidR="00F87BD5" w:rsidRPr="00F314E5">
        <w:rPr>
          <w:rFonts w:cs="Arial"/>
          <w:sz w:val="32"/>
          <w:szCs w:val="32"/>
          <w:lang w:val="en-AU"/>
        </w:rPr>
        <w:t>are</w:t>
      </w:r>
      <w:r w:rsidR="00AA5ED3">
        <w:rPr>
          <w:rFonts w:cs="Arial"/>
          <w:sz w:val="32"/>
          <w:szCs w:val="32"/>
          <w:lang w:val="en-AU"/>
        </w:rPr>
        <w:t xml:space="preserve"> people who</w:t>
      </w:r>
      <w:r w:rsidR="00F87BD5" w:rsidRPr="00F314E5">
        <w:rPr>
          <w:rFonts w:cs="Arial"/>
          <w:sz w:val="32"/>
          <w:szCs w:val="32"/>
          <w:lang w:val="en-AU"/>
        </w:rPr>
        <w:t xml:space="preserve"> </w:t>
      </w:r>
      <w:r w:rsidR="00AA5ED3">
        <w:rPr>
          <w:rFonts w:cs="Arial"/>
          <w:b/>
          <w:sz w:val="32"/>
          <w:szCs w:val="32"/>
          <w:lang w:val="en-AU"/>
        </w:rPr>
        <w:t>advocate</w:t>
      </w:r>
      <w:r w:rsidR="00F87BD5" w:rsidRPr="00F314E5">
        <w:rPr>
          <w:rFonts w:cs="Arial"/>
          <w:sz w:val="32"/>
          <w:szCs w:val="32"/>
          <w:lang w:val="en-AU"/>
        </w:rPr>
        <w:t xml:space="preserve"> </w:t>
      </w:r>
      <w:r w:rsidR="00AA5ED3">
        <w:rPr>
          <w:rFonts w:cs="Arial"/>
          <w:sz w:val="32"/>
          <w:szCs w:val="32"/>
          <w:lang w:val="en-AU"/>
        </w:rPr>
        <w:t xml:space="preserve">for </w:t>
      </w:r>
      <w:r w:rsidR="00133E28" w:rsidRPr="00F314E5">
        <w:rPr>
          <w:rFonts w:cs="Arial"/>
          <w:sz w:val="32"/>
          <w:szCs w:val="32"/>
          <w:lang w:val="en-AU"/>
        </w:rPr>
        <w:t>disabled people</w:t>
      </w:r>
      <w:r w:rsidR="00AA5ED3">
        <w:rPr>
          <w:rFonts w:cs="Arial"/>
          <w:sz w:val="32"/>
          <w:szCs w:val="32"/>
          <w:lang w:val="en-AU"/>
        </w:rPr>
        <w:t>.</w:t>
      </w:r>
    </w:p>
    <w:p w:rsidR="00F87BD5" w:rsidRPr="001859F4" w:rsidRDefault="00F87BD5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F87BD5" w:rsidRPr="00AA5ED3" w:rsidRDefault="00AA5ED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6448" behindDoc="0" locked="0" layoutInCell="1" allowOverlap="1" wp14:anchorId="6EA6714E" wp14:editId="67502B75">
            <wp:simplePos x="0" y="0"/>
            <wp:positionH relativeFrom="column">
              <wp:posOffset>187325</wp:posOffset>
            </wp:positionH>
            <wp:positionV relativeFrom="paragraph">
              <wp:posOffset>-60325</wp:posOffset>
            </wp:positionV>
            <wp:extent cx="1080567" cy="1537854"/>
            <wp:effectExtent l="0" t="0" r="5715" b="57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67" cy="1537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  <w:lang w:val="en-AU"/>
        </w:rPr>
        <w:t>A</w:t>
      </w:r>
      <w:r w:rsidR="00F87BD5" w:rsidRPr="00786508">
        <w:rPr>
          <w:rFonts w:cs="Arial"/>
          <w:b/>
          <w:sz w:val="32"/>
          <w:szCs w:val="32"/>
          <w:lang w:val="en-AU"/>
        </w:rPr>
        <w:t>dvocate</w:t>
      </w:r>
      <w:r w:rsidR="00F87BD5" w:rsidRPr="001859F4">
        <w:rPr>
          <w:rFonts w:cs="Arial"/>
          <w:sz w:val="32"/>
          <w:szCs w:val="32"/>
          <w:lang w:val="en-AU"/>
        </w:rPr>
        <w:t xml:space="preserve"> </w:t>
      </w:r>
      <w:r>
        <w:rPr>
          <w:rFonts w:cs="Arial"/>
          <w:sz w:val="32"/>
          <w:szCs w:val="32"/>
          <w:lang w:val="en-AU"/>
        </w:rPr>
        <w:t xml:space="preserve">means </w:t>
      </w:r>
      <w:r w:rsidRPr="00AA5ED3">
        <w:rPr>
          <w:rFonts w:cs="Arial"/>
          <w:sz w:val="32"/>
          <w:szCs w:val="32"/>
          <w:lang w:val="en-AU"/>
        </w:rPr>
        <w:t>speaking</w:t>
      </w:r>
      <w:r w:rsidR="00F87BD5" w:rsidRPr="00AA5ED3">
        <w:rPr>
          <w:rFonts w:cs="Arial"/>
          <w:sz w:val="32"/>
          <w:szCs w:val="32"/>
          <w:lang w:val="en-AU"/>
        </w:rPr>
        <w:t xml:space="preserve"> up for someone</w:t>
      </w:r>
      <w:r>
        <w:rPr>
          <w:rFonts w:cs="Arial"/>
          <w:sz w:val="32"/>
          <w:szCs w:val="32"/>
          <w:lang w:val="en-AU"/>
        </w:rPr>
        <w:t xml:space="preserve"> else.</w:t>
      </w:r>
      <w:r w:rsidR="00AC10D9" w:rsidRPr="00AC10D9">
        <w:rPr>
          <w:rFonts w:cs="Arial"/>
          <w:noProof/>
          <w:sz w:val="40"/>
          <w:szCs w:val="40"/>
          <w:lang w:eastAsia="en-NZ"/>
        </w:rPr>
        <w:t xml:space="preserve"> </w:t>
      </w:r>
    </w:p>
    <w:p w:rsidR="00F87BD5" w:rsidRPr="007A2312" w:rsidRDefault="00F87BD5" w:rsidP="00BE26CD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  <w:lang w:val="en-AU"/>
        </w:rPr>
      </w:pPr>
    </w:p>
    <w:p w:rsidR="00F87BD5" w:rsidRPr="00F314E5" w:rsidRDefault="00324990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8496" behindDoc="0" locked="0" layoutInCell="1" allowOverlap="1" wp14:anchorId="2E9D0593" wp14:editId="09A020E4">
            <wp:simplePos x="0" y="0"/>
            <wp:positionH relativeFrom="column">
              <wp:posOffset>-5715</wp:posOffset>
            </wp:positionH>
            <wp:positionV relativeFrom="paragraph">
              <wp:posOffset>299085</wp:posOffset>
            </wp:positionV>
            <wp:extent cx="1466850" cy="1139301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other_daughter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39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BD5" w:rsidRPr="001859F4">
        <w:rPr>
          <w:rFonts w:cs="Arial"/>
          <w:sz w:val="32"/>
          <w:szCs w:val="32"/>
          <w:lang w:val="en-AU"/>
        </w:rPr>
        <w:t xml:space="preserve">An </w:t>
      </w:r>
      <w:r w:rsidR="00F87BD5" w:rsidRPr="00483F4D">
        <w:rPr>
          <w:rFonts w:cs="Arial"/>
          <w:b/>
          <w:sz w:val="32"/>
          <w:szCs w:val="32"/>
          <w:lang w:val="en-AU"/>
        </w:rPr>
        <w:t>advocate</w:t>
      </w:r>
      <w:r w:rsidR="00F87BD5" w:rsidRPr="001859F4">
        <w:rPr>
          <w:rFonts w:cs="Arial"/>
          <w:sz w:val="32"/>
          <w:szCs w:val="32"/>
          <w:lang w:val="en-AU"/>
        </w:rPr>
        <w:t xml:space="preserve"> can</w:t>
      </w:r>
      <w:r w:rsidR="00F87BD5">
        <w:rPr>
          <w:rFonts w:cs="Arial"/>
          <w:sz w:val="32"/>
          <w:szCs w:val="32"/>
          <w:lang w:val="en-AU"/>
        </w:rPr>
        <w:t xml:space="preserve"> </w:t>
      </w:r>
      <w:r w:rsidR="00F87BD5" w:rsidRPr="00F314E5">
        <w:rPr>
          <w:rFonts w:cs="Arial"/>
          <w:sz w:val="32"/>
          <w:szCs w:val="32"/>
          <w:lang w:val="en-AU"/>
        </w:rPr>
        <w:t xml:space="preserve">be: </w:t>
      </w:r>
    </w:p>
    <w:p w:rsidR="00F87BD5" w:rsidRPr="00904CD3" w:rsidRDefault="003E36C6" w:rsidP="00BE26CD">
      <w:pPr>
        <w:pStyle w:val="ListParagraph"/>
        <w:numPr>
          <w:ilvl w:val="0"/>
          <w:numId w:val="7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whā</w:t>
      </w:r>
      <w:r w:rsidR="00904CD3" w:rsidRPr="00904CD3">
        <w:rPr>
          <w:rFonts w:ascii="Arial" w:hAnsi="Arial" w:cs="Arial"/>
          <w:sz w:val="32"/>
          <w:szCs w:val="32"/>
          <w:lang w:val="en-AU"/>
        </w:rPr>
        <w:t xml:space="preserve">nau / </w:t>
      </w:r>
      <w:r w:rsidR="00F87BD5" w:rsidRPr="00904CD3">
        <w:rPr>
          <w:rFonts w:ascii="Arial" w:hAnsi="Arial" w:cs="Arial"/>
          <w:sz w:val="32"/>
          <w:szCs w:val="32"/>
          <w:lang w:val="en-AU"/>
        </w:rPr>
        <w:t>family members</w:t>
      </w:r>
    </w:p>
    <w:p w:rsidR="00F87BD5" w:rsidRPr="00F314E5" w:rsidRDefault="00F87BD5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F87BD5" w:rsidRPr="00F314E5" w:rsidRDefault="00D54A3B" w:rsidP="00BE26CD">
      <w:pPr>
        <w:pStyle w:val="ListParagraph"/>
        <w:numPr>
          <w:ilvl w:val="0"/>
          <w:numId w:val="7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36256" behindDoc="0" locked="0" layoutInCell="1" allowOverlap="1" wp14:anchorId="611FAB5E" wp14:editId="5F1A8831">
            <wp:simplePos x="0" y="0"/>
            <wp:positionH relativeFrom="column">
              <wp:posOffset>199390</wp:posOffset>
            </wp:positionH>
            <wp:positionV relativeFrom="paragraph">
              <wp:posOffset>371475</wp:posOffset>
            </wp:positionV>
            <wp:extent cx="1063836" cy="1139825"/>
            <wp:effectExtent l="0" t="0" r="3175" b="317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36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BD5" w:rsidRPr="00F314E5">
        <w:rPr>
          <w:rFonts w:ascii="Arial" w:hAnsi="Arial" w:cs="Arial"/>
          <w:sz w:val="32"/>
          <w:szCs w:val="32"/>
          <w:lang w:val="en-AU"/>
        </w:rPr>
        <w:t xml:space="preserve">guardians </w:t>
      </w:r>
    </w:p>
    <w:p w:rsidR="00F87BD5" w:rsidRPr="00F314E5" w:rsidRDefault="00F87BD5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F87BD5" w:rsidRPr="00F314E5" w:rsidRDefault="00F87BD5" w:rsidP="00BE26CD">
      <w:pPr>
        <w:pStyle w:val="ListParagraph"/>
        <w:numPr>
          <w:ilvl w:val="0"/>
          <w:numId w:val="7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partners </w:t>
      </w:r>
    </w:p>
    <w:p w:rsidR="00F87BD5" w:rsidRPr="00F314E5" w:rsidRDefault="00F87BD5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261586" w:rsidRDefault="009F0813" w:rsidP="00BE26CD">
      <w:pPr>
        <w:pStyle w:val="ListParagraph"/>
        <w:numPr>
          <w:ilvl w:val="0"/>
          <w:numId w:val="7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38304" behindDoc="0" locked="0" layoutInCell="1" allowOverlap="1" wp14:anchorId="2C274ADC" wp14:editId="17E7B6F1">
            <wp:simplePos x="0" y="0"/>
            <wp:positionH relativeFrom="margin">
              <wp:posOffset>-3810</wp:posOffset>
            </wp:positionH>
            <wp:positionV relativeFrom="paragraph">
              <wp:posOffset>220345</wp:posOffset>
            </wp:positionV>
            <wp:extent cx="1466850" cy="1088449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other_daughte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8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586">
        <w:rPr>
          <w:rFonts w:ascii="Arial" w:hAnsi="Arial" w:cs="Arial"/>
          <w:sz w:val="32"/>
          <w:szCs w:val="32"/>
          <w:lang w:val="en-AU"/>
        </w:rPr>
        <w:t>friends</w:t>
      </w:r>
    </w:p>
    <w:p w:rsidR="00261586" w:rsidRPr="00261586" w:rsidRDefault="00261586" w:rsidP="00BE26CD">
      <w:pPr>
        <w:pStyle w:val="ListParagraph"/>
        <w:spacing w:line="360" w:lineRule="auto"/>
        <w:rPr>
          <w:rFonts w:ascii="Arial" w:hAnsi="Arial" w:cs="Arial"/>
          <w:sz w:val="32"/>
          <w:szCs w:val="32"/>
          <w:lang w:val="en-AU"/>
        </w:rPr>
      </w:pPr>
    </w:p>
    <w:p w:rsidR="003E36C6" w:rsidRDefault="00F87BD5" w:rsidP="00BE26CD">
      <w:pPr>
        <w:pStyle w:val="ListParagraph"/>
        <w:numPr>
          <w:ilvl w:val="0"/>
          <w:numId w:val="7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other people. </w:t>
      </w:r>
    </w:p>
    <w:p w:rsidR="003E36C6" w:rsidRPr="003E36C6" w:rsidRDefault="003E36C6" w:rsidP="00BE26CD">
      <w:pPr>
        <w:pStyle w:val="ListParagraph"/>
        <w:spacing w:line="360" w:lineRule="auto"/>
        <w:rPr>
          <w:rFonts w:ascii="Arial" w:hAnsi="Arial" w:cs="Arial"/>
          <w:sz w:val="32"/>
          <w:szCs w:val="32"/>
          <w:lang w:val="en-AU"/>
        </w:rPr>
      </w:pPr>
    </w:p>
    <w:p w:rsidR="003E36C6" w:rsidRDefault="003E36C6" w:rsidP="00BE26CD">
      <w:pPr>
        <w:spacing w:line="360" w:lineRule="auto"/>
        <w:rPr>
          <w:rFonts w:cs="Arial"/>
          <w:sz w:val="32"/>
          <w:szCs w:val="32"/>
          <w:lang w:val="en-AU"/>
        </w:rPr>
      </w:pPr>
    </w:p>
    <w:p w:rsidR="00980FDD" w:rsidRDefault="00980FDD" w:rsidP="00BE26CD">
      <w:pPr>
        <w:spacing w:line="360" w:lineRule="auto"/>
        <w:rPr>
          <w:rFonts w:cs="Arial"/>
          <w:sz w:val="32"/>
          <w:szCs w:val="32"/>
          <w:lang w:val="en-AU"/>
        </w:rPr>
      </w:pPr>
    </w:p>
    <w:p w:rsidR="00980FDD" w:rsidRDefault="00980FDD" w:rsidP="00BE26CD">
      <w:pPr>
        <w:spacing w:line="360" w:lineRule="auto"/>
        <w:rPr>
          <w:rFonts w:cs="Arial"/>
          <w:sz w:val="32"/>
          <w:szCs w:val="32"/>
          <w:lang w:val="en-AU"/>
        </w:rPr>
      </w:pPr>
    </w:p>
    <w:p w:rsidR="003E36C6" w:rsidRDefault="003E36C6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43522E" w:rsidRPr="00F314E5" w:rsidRDefault="003E36C6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noProof/>
          <w:lang w:eastAsia="en-NZ"/>
        </w:rPr>
        <w:drawing>
          <wp:anchor distT="0" distB="0" distL="114300" distR="114300" simplePos="0" relativeHeight="251822592" behindDoc="0" locked="0" layoutInCell="1" allowOverlap="1" wp14:anchorId="26E07916" wp14:editId="6816C3EB">
            <wp:simplePos x="0" y="0"/>
            <wp:positionH relativeFrom="column">
              <wp:posOffset>-95885</wp:posOffset>
            </wp:positionH>
            <wp:positionV relativeFrom="paragraph">
              <wp:posOffset>8255</wp:posOffset>
            </wp:positionV>
            <wp:extent cx="1946883" cy="1052946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83" cy="1052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22E" w:rsidRPr="00F314E5">
        <w:rPr>
          <w:rFonts w:cs="Arial"/>
          <w:sz w:val="32"/>
          <w:szCs w:val="32"/>
          <w:lang w:val="en-AU"/>
        </w:rPr>
        <w:t xml:space="preserve">SAMS also </w:t>
      </w:r>
      <w:r w:rsidR="00AC10D9">
        <w:rPr>
          <w:rFonts w:cs="Arial"/>
          <w:sz w:val="32"/>
          <w:szCs w:val="32"/>
          <w:lang w:val="en-AU"/>
        </w:rPr>
        <w:t>did surveys with</w:t>
      </w:r>
      <w:r w:rsidR="002609CB">
        <w:rPr>
          <w:rFonts w:cs="Arial"/>
          <w:sz w:val="32"/>
          <w:szCs w:val="32"/>
          <w:lang w:val="en-AU"/>
        </w:rPr>
        <w:t>:</w:t>
      </w:r>
      <w:r w:rsidR="0043522E" w:rsidRPr="00F314E5">
        <w:rPr>
          <w:rFonts w:cs="Arial"/>
          <w:sz w:val="32"/>
          <w:szCs w:val="32"/>
          <w:lang w:val="en-AU"/>
        </w:rPr>
        <w:t xml:space="preserve"> </w:t>
      </w:r>
    </w:p>
    <w:p w:rsidR="0043522E" w:rsidRPr="003E36C6" w:rsidRDefault="0043522E" w:rsidP="00BE26CD">
      <w:pPr>
        <w:pStyle w:val="ListParagraph"/>
        <w:numPr>
          <w:ilvl w:val="0"/>
          <w:numId w:val="5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9 </w:t>
      </w:r>
      <w:r w:rsidR="003E36C6" w:rsidRPr="003E36C6">
        <w:rPr>
          <w:rFonts w:ascii="Arial" w:hAnsi="Arial" w:cs="Arial"/>
          <w:sz w:val="32"/>
          <w:szCs w:val="32"/>
          <w:lang w:val="en-AU"/>
        </w:rPr>
        <w:t xml:space="preserve">disability </w:t>
      </w:r>
      <w:r w:rsidR="00F400C2">
        <w:rPr>
          <w:rFonts w:ascii="Arial" w:hAnsi="Arial" w:cs="Arial"/>
          <w:sz w:val="32"/>
          <w:szCs w:val="32"/>
          <w:lang w:val="en-AU"/>
        </w:rPr>
        <w:t xml:space="preserve">support </w:t>
      </w:r>
      <w:r w:rsidR="003E36C6" w:rsidRPr="003E36C6">
        <w:rPr>
          <w:rFonts w:ascii="Arial" w:hAnsi="Arial" w:cs="Arial"/>
          <w:sz w:val="32"/>
          <w:szCs w:val="32"/>
          <w:lang w:val="en-AU"/>
        </w:rPr>
        <w:t>service</w:t>
      </w:r>
      <w:r w:rsidR="00F400C2">
        <w:rPr>
          <w:rFonts w:ascii="Arial" w:hAnsi="Arial" w:cs="Arial"/>
          <w:sz w:val="32"/>
          <w:szCs w:val="32"/>
          <w:lang w:val="en-AU"/>
        </w:rPr>
        <w:t>s</w:t>
      </w:r>
      <w:r w:rsidR="003E36C6" w:rsidRPr="003E36C6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43522E" w:rsidRPr="003E36C6" w:rsidRDefault="0043522E" w:rsidP="00BE26CD">
      <w:pPr>
        <w:pStyle w:val="ListParagraph"/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</w:p>
    <w:p w:rsidR="0043522E" w:rsidRPr="003E36C6" w:rsidRDefault="00133E28" w:rsidP="00BE26CD">
      <w:pPr>
        <w:pStyle w:val="ListParagraph"/>
        <w:numPr>
          <w:ilvl w:val="0"/>
          <w:numId w:val="5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1 hundred and 8</w:t>
      </w:r>
      <w:r w:rsidR="0043522E" w:rsidRPr="003E36C6">
        <w:rPr>
          <w:rFonts w:ascii="Arial" w:hAnsi="Arial" w:cs="Arial"/>
          <w:sz w:val="32"/>
          <w:szCs w:val="32"/>
          <w:lang w:val="en-AU"/>
        </w:rPr>
        <w:t xml:space="preserve"> support workers. </w:t>
      </w:r>
    </w:p>
    <w:p w:rsidR="003E36C6" w:rsidRDefault="003E36C6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</w:p>
    <w:p w:rsidR="003E36C6" w:rsidRDefault="003E36C6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  <w:r w:rsidRPr="00797AAD">
        <w:rPr>
          <w:rFonts w:cs="Arial"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 wp14:anchorId="5B4D385C" wp14:editId="071DED03">
                <wp:simplePos x="0" y="0"/>
                <wp:positionH relativeFrom="column">
                  <wp:posOffset>1995055</wp:posOffset>
                </wp:positionH>
                <wp:positionV relativeFrom="paragraph">
                  <wp:posOffset>379095</wp:posOffset>
                </wp:positionV>
                <wp:extent cx="3800475" cy="3976255"/>
                <wp:effectExtent l="0" t="0" r="28575" b="24765"/>
                <wp:wrapNone/>
                <wp:docPr id="81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97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FD3"/>
                        </a:solidFill>
                        <a:ln w="25400" cap="flat" cmpd="sng" algn="ctr">
                          <a:solidFill>
                            <a:srgbClr val="D5DFD3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F11A6C" w:rsidRPr="00284CD0" w:rsidRDefault="00F11A6C" w:rsidP="00595280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\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D385C" id="_x0000_s1031" style="position:absolute;left:0;text-align:left;margin-left:157.1pt;margin-top:29.85pt;width:299.25pt;height:313.1pt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" adj="-11796480,,5400" path="m,1162050r6800850,l6800850,,,,,1162050xe" fillcolor="#d5dfd3" strokecolor="#d5dfd3" strokeweight="2pt">
                <v:stroke joinstyle="round"/>
                <v:formulas/>
                <v:path arrowok="t" o:connecttype="custom" textboxrect="0,0,6800850,1162050"/>
                <v:textbox>
                  <w:txbxContent>
                    <w:p w:rsidR="00F11A6C" w:rsidRPr="00284CD0" w:rsidRDefault="00F11A6C" w:rsidP="00595280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\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4640" behindDoc="0" locked="0" layoutInCell="1" allowOverlap="1" wp14:anchorId="66169B29" wp14:editId="4C6705F5">
            <wp:simplePos x="0" y="0"/>
            <wp:positionH relativeFrom="margin">
              <wp:posOffset>22225</wp:posOffset>
            </wp:positionH>
            <wp:positionV relativeFrom="paragraph">
              <wp:posOffset>-431800</wp:posOffset>
            </wp:positionV>
            <wp:extent cx="1707515" cy="1391285"/>
            <wp:effectExtent l="0" t="0" r="6985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22E" w:rsidRPr="00F314E5" w:rsidRDefault="003E36C6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b/>
          <w:sz w:val="32"/>
          <w:szCs w:val="32"/>
          <w:lang w:val="en-AU"/>
        </w:rPr>
        <w:t xml:space="preserve">Disability </w:t>
      </w:r>
      <w:r w:rsidR="004A1704">
        <w:rPr>
          <w:rFonts w:cs="Arial"/>
          <w:b/>
          <w:sz w:val="32"/>
          <w:szCs w:val="32"/>
          <w:lang w:val="en-AU"/>
        </w:rPr>
        <w:t>s</w:t>
      </w:r>
      <w:r w:rsidR="00F400C2">
        <w:rPr>
          <w:rFonts w:cs="Arial"/>
          <w:b/>
          <w:sz w:val="32"/>
          <w:szCs w:val="32"/>
          <w:lang w:val="en-AU"/>
        </w:rPr>
        <w:t xml:space="preserve">upport </w:t>
      </w:r>
      <w:r w:rsidR="004A1704">
        <w:rPr>
          <w:rFonts w:cs="Arial"/>
          <w:b/>
          <w:sz w:val="32"/>
          <w:szCs w:val="32"/>
          <w:lang w:val="en-AU"/>
        </w:rPr>
        <w:t>s</w:t>
      </w:r>
      <w:r>
        <w:rPr>
          <w:rFonts w:cs="Arial"/>
          <w:b/>
          <w:sz w:val="32"/>
          <w:szCs w:val="32"/>
          <w:lang w:val="en-AU"/>
        </w:rPr>
        <w:t>ervice</w:t>
      </w:r>
      <w:r w:rsidR="0043522E" w:rsidRPr="00312FF6">
        <w:rPr>
          <w:rFonts w:cs="Arial"/>
          <w:b/>
          <w:sz w:val="32"/>
          <w:szCs w:val="32"/>
          <w:lang w:val="en-AU"/>
        </w:rPr>
        <w:t>s</w:t>
      </w:r>
      <w:r w:rsidR="0043522E" w:rsidRPr="00F314E5">
        <w:rPr>
          <w:rFonts w:cs="Arial"/>
          <w:sz w:val="32"/>
          <w:szCs w:val="32"/>
          <w:lang w:val="en-AU"/>
        </w:rPr>
        <w:t xml:space="preserve"> are organisations that:</w:t>
      </w:r>
    </w:p>
    <w:p w:rsidR="0043522E" w:rsidRPr="00F314E5" w:rsidRDefault="00311228" w:rsidP="00BE26CD">
      <w:pPr>
        <w:pStyle w:val="ListParagraph"/>
        <w:numPr>
          <w:ilvl w:val="0"/>
          <w:numId w:val="9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give </w:t>
      </w:r>
      <w:r w:rsidR="0043522E" w:rsidRPr="00F314E5">
        <w:rPr>
          <w:rFonts w:ascii="Arial" w:hAnsi="Arial" w:cs="Arial"/>
          <w:sz w:val="32"/>
          <w:szCs w:val="32"/>
          <w:lang w:val="en-AU"/>
        </w:rPr>
        <w:t xml:space="preserve">disability support </w:t>
      </w:r>
      <w:r w:rsidR="00D8246F">
        <w:rPr>
          <w:rFonts w:ascii="Arial" w:hAnsi="Arial" w:cs="Arial"/>
          <w:sz w:val="32"/>
          <w:szCs w:val="32"/>
          <w:lang w:val="en-AU"/>
        </w:rPr>
        <w:t xml:space="preserve">to </w:t>
      </w:r>
      <w:r w:rsidR="00D8246F" w:rsidRPr="00F314E5">
        <w:rPr>
          <w:rFonts w:ascii="Arial" w:hAnsi="Arial" w:cs="Arial"/>
          <w:sz w:val="32"/>
          <w:szCs w:val="32"/>
          <w:lang w:val="en-AU"/>
        </w:rPr>
        <w:t>people</w:t>
      </w:r>
    </w:p>
    <w:p w:rsidR="0043522E" w:rsidRPr="00F314E5" w:rsidRDefault="0043522E" w:rsidP="00BE26CD">
      <w:pPr>
        <w:pStyle w:val="ListParagraph"/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43522E" w:rsidRPr="00F314E5" w:rsidRDefault="00E41502" w:rsidP="00BE26CD">
      <w:pPr>
        <w:pStyle w:val="ListParagraph"/>
        <w:numPr>
          <w:ilvl w:val="0"/>
          <w:numId w:val="9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26688" behindDoc="0" locked="0" layoutInCell="1" allowOverlap="1" wp14:anchorId="415666EF" wp14:editId="275C74F4">
            <wp:simplePos x="0" y="0"/>
            <wp:positionH relativeFrom="column">
              <wp:posOffset>309880</wp:posOffset>
            </wp:positionH>
            <wp:positionV relativeFrom="paragraph">
              <wp:posOffset>-170815</wp:posOffset>
            </wp:positionV>
            <wp:extent cx="1139854" cy="771042"/>
            <wp:effectExtent l="0" t="0" r="317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54" cy="77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22E" w:rsidRPr="00F314E5">
        <w:rPr>
          <w:rFonts w:ascii="Arial" w:hAnsi="Arial" w:cs="Arial"/>
          <w:sz w:val="32"/>
          <w:szCs w:val="32"/>
          <w:lang w:val="en-AU"/>
        </w:rPr>
        <w:t xml:space="preserve">get money from the disability support system to </w:t>
      </w:r>
      <w:r w:rsidR="00555475">
        <w:rPr>
          <w:rFonts w:ascii="Arial" w:hAnsi="Arial" w:cs="Arial"/>
          <w:sz w:val="32"/>
          <w:szCs w:val="32"/>
          <w:lang w:val="en-AU"/>
        </w:rPr>
        <w:t>support</w:t>
      </w:r>
      <w:r w:rsidR="0043522E" w:rsidRPr="00F314E5">
        <w:rPr>
          <w:rFonts w:ascii="Arial" w:hAnsi="Arial" w:cs="Arial"/>
          <w:sz w:val="32"/>
          <w:szCs w:val="32"/>
          <w:lang w:val="en-AU"/>
        </w:rPr>
        <w:t xml:space="preserve"> </w:t>
      </w:r>
      <w:r w:rsidR="00133E28">
        <w:rPr>
          <w:rFonts w:ascii="Arial" w:hAnsi="Arial" w:cs="Arial"/>
          <w:sz w:val="32"/>
          <w:szCs w:val="32"/>
          <w:lang w:val="en-AU"/>
        </w:rPr>
        <w:t xml:space="preserve">disabled </w:t>
      </w:r>
      <w:r w:rsidR="0043522E" w:rsidRPr="00F314E5">
        <w:rPr>
          <w:rFonts w:ascii="Arial" w:hAnsi="Arial" w:cs="Arial"/>
          <w:sz w:val="32"/>
          <w:szCs w:val="32"/>
          <w:lang w:val="en-AU"/>
        </w:rPr>
        <w:t xml:space="preserve">people. </w:t>
      </w:r>
    </w:p>
    <w:p w:rsidR="0043522E" w:rsidRPr="00F314E5" w:rsidRDefault="003E36C6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9504" behindDoc="1" locked="0" layoutInCell="1" allowOverlap="1" wp14:anchorId="634B796A" wp14:editId="20FF6C2A">
            <wp:simplePos x="0" y="0"/>
            <wp:positionH relativeFrom="margin">
              <wp:posOffset>17780</wp:posOffset>
            </wp:positionH>
            <wp:positionV relativeFrom="paragraph">
              <wp:posOffset>454660</wp:posOffset>
            </wp:positionV>
            <wp:extent cx="1716477" cy="120534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nfo-reading-support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77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22E" w:rsidRPr="00F314E5" w:rsidRDefault="0043522E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312FF6">
        <w:rPr>
          <w:rFonts w:cs="Arial"/>
          <w:b/>
          <w:sz w:val="32"/>
          <w:szCs w:val="32"/>
          <w:lang w:val="en-AU"/>
        </w:rPr>
        <w:t>Support workers</w:t>
      </w:r>
      <w:r w:rsidRPr="00F314E5">
        <w:rPr>
          <w:rFonts w:cs="Arial"/>
          <w:sz w:val="32"/>
          <w:szCs w:val="32"/>
          <w:lang w:val="en-AU"/>
        </w:rPr>
        <w:t xml:space="preserve"> </w:t>
      </w:r>
      <w:r w:rsidR="00891B44">
        <w:rPr>
          <w:rFonts w:cs="Arial"/>
          <w:sz w:val="32"/>
          <w:szCs w:val="32"/>
          <w:lang w:val="en-AU"/>
        </w:rPr>
        <w:t xml:space="preserve">are paid to </w:t>
      </w:r>
      <w:r w:rsidR="00143983">
        <w:rPr>
          <w:rFonts w:cs="Arial"/>
          <w:sz w:val="32"/>
          <w:szCs w:val="32"/>
          <w:lang w:val="en-AU"/>
        </w:rPr>
        <w:t>assist</w:t>
      </w:r>
      <w:r w:rsidRPr="00F314E5">
        <w:rPr>
          <w:rFonts w:cs="Arial"/>
          <w:sz w:val="32"/>
          <w:szCs w:val="32"/>
          <w:lang w:val="en-AU"/>
        </w:rPr>
        <w:t xml:space="preserve"> disabled people. </w:t>
      </w:r>
    </w:p>
    <w:p w:rsidR="0043522E" w:rsidRPr="00F314E5" w:rsidRDefault="0043522E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0A12C8" w:rsidRDefault="000A12C8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0A12C8" w:rsidRDefault="000A12C8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0A12C8" w:rsidRDefault="000A12C8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43522E" w:rsidRPr="001A2908" w:rsidRDefault="003B3CE0" w:rsidP="00BE26CD">
      <w:pPr>
        <w:spacing w:line="360" w:lineRule="auto"/>
        <w:ind w:left="3402"/>
        <w:rPr>
          <w:rFonts w:cs="Arial"/>
          <w:b/>
          <w:sz w:val="32"/>
          <w:szCs w:val="32"/>
          <w:highlight w:val="yellow"/>
          <w:lang w:val="en-AU"/>
        </w:rPr>
      </w:pPr>
      <w:r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117504" behindDoc="1" locked="0" layoutInCell="1" allowOverlap="1" wp14:anchorId="68437DFA" wp14:editId="73E78BBA">
            <wp:simplePos x="0" y="0"/>
            <wp:positionH relativeFrom="column">
              <wp:posOffset>-96056</wp:posOffset>
            </wp:positionH>
            <wp:positionV relativeFrom="paragraph">
              <wp:posOffset>-327622</wp:posOffset>
            </wp:positionV>
            <wp:extent cx="1496220" cy="1815152"/>
            <wp:effectExtent l="0" t="0" r="889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Ask Questio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20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22E" w:rsidRPr="00F314E5">
        <w:rPr>
          <w:rFonts w:cs="Arial"/>
          <w:sz w:val="32"/>
          <w:szCs w:val="32"/>
          <w:lang w:val="en-AU"/>
        </w:rPr>
        <w:t xml:space="preserve">SAMS also </w:t>
      </w:r>
      <w:r w:rsidR="00AC10D9">
        <w:rPr>
          <w:rFonts w:cs="Arial"/>
          <w:sz w:val="32"/>
          <w:szCs w:val="32"/>
          <w:lang w:val="en-AU"/>
        </w:rPr>
        <w:t xml:space="preserve">did a survey with </w:t>
      </w:r>
      <w:r w:rsidR="0043522E" w:rsidRPr="00F314E5">
        <w:rPr>
          <w:rFonts w:cs="Arial"/>
          <w:sz w:val="32"/>
          <w:szCs w:val="32"/>
          <w:lang w:val="en-AU"/>
        </w:rPr>
        <w:t xml:space="preserve">21 </w:t>
      </w:r>
      <w:r w:rsidR="0043522E" w:rsidRPr="003B3CE0">
        <w:rPr>
          <w:rFonts w:cs="Arial"/>
          <w:b/>
          <w:sz w:val="32"/>
          <w:szCs w:val="32"/>
          <w:lang w:val="en-AU"/>
        </w:rPr>
        <w:t>government</w:t>
      </w:r>
      <w:r w:rsidR="003E02A8" w:rsidRPr="003B3CE0">
        <w:rPr>
          <w:rFonts w:cs="Arial"/>
          <w:b/>
          <w:sz w:val="32"/>
          <w:szCs w:val="32"/>
          <w:lang w:val="en-AU"/>
        </w:rPr>
        <w:t xml:space="preserve"> </w:t>
      </w:r>
      <w:r w:rsidR="0043522E" w:rsidRPr="003B3CE0">
        <w:rPr>
          <w:rFonts w:cs="Arial"/>
          <w:b/>
          <w:sz w:val="32"/>
          <w:szCs w:val="32"/>
          <w:lang w:val="en-AU"/>
        </w:rPr>
        <w:t>stakeholders</w:t>
      </w:r>
      <w:r w:rsidR="00D605F8" w:rsidRPr="003B3CE0">
        <w:rPr>
          <w:rFonts w:cs="Arial"/>
          <w:b/>
          <w:sz w:val="32"/>
          <w:szCs w:val="32"/>
          <w:lang w:val="en-AU"/>
        </w:rPr>
        <w:t xml:space="preserve"> and other</w:t>
      </w:r>
      <w:r w:rsidRPr="003B3CE0">
        <w:rPr>
          <w:rFonts w:cs="Arial"/>
          <w:b/>
          <w:sz w:val="32"/>
          <w:szCs w:val="32"/>
          <w:lang w:val="en-AU"/>
        </w:rPr>
        <w:t>s.</w:t>
      </w:r>
    </w:p>
    <w:p w:rsidR="0043522E" w:rsidRPr="00F314E5" w:rsidRDefault="003B3CE0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9760" behindDoc="0" locked="0" layoutInCell="1" allowOverlap="1" wp14:anchorId="2F796474" wp14:editId="12DC85C8">
            <wp:simplePos x="0" y="0"/>
            <wp:positionH relativeFrom="column">
              <wp:posOffset>-159698</wp:posOffset>
            </wp:positionH>
            <wp:positionV relativeFrom="paragraph">
              <wp:posOffset>504873</wp:posOffset>
            </wp:positionV>
            <wp:extent cx="1707515" cy="1136066"/>
            <wp:effectExtent l="0" t="0" r="6985" b="698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13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036" w:rsidRPr="00797AAD">
        <w:rPr>
          <w:rFonts w:cs="Arial"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 wp14:anchorId="6EB2544A" wp14:editId="3FEC07C2">
                <wp:simplePos x="0" y="0"/>
                <wp:positionH relativeFrom="column">
                  <wp:posOffset>2022764</wp:posOffset>
                </wp:positionH>
                <wp:positionV relativeFrom="paragraph">
                  <wp:posOffset>392315</wp:posOffset>
                </wp:positionV>
                <wp:extent cx="3976370" cy="3491345"/>
                <wp:effectExtent l="0" t="0" r="24130" b="13970"/>
                <wp:wrapNone/>
                <wp:docPr id="83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370" cy="3491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FD3"/>
                        </a:solidFill>
                        <a:ln w="25400" cap="flat" cmpd="sng" algn="ctr">
                          <a:solidFill>
                            <a:srgbClr val="D5DFD3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F11A6C" w:rsidRPr="00284CD0" w:rsidRDefault="00F11A6C" w:rsidP="00A333DE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\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544A" id="_x0000_s1032" style="position:absolute;left:0;text-align:left;margin-left:159.25pt;margin-top:30.9pt;width:313.1pt;height:274.9pt;z-index:-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" adj="-11796480,,5400" path="m,1162050r6800850,l6800850,,,,,1162050xe" fillcolor="#d5dfd3" strokecolor="#d5dfd3" strokeweight="2pt">
                <v:stroke joinstyle="round"/>
                <v:formulas/>
                <v:path arrowok="t" o:connecttype="custom" textboxrect="0,0,6800850,1162050"/>
                <v:textbox>
                  <w:txbxContent>
                    <w:p w:rsidR="00F11A6C" w:rsidRPr="00284CD0" w:rsidRDefault="00F11A6C" w:rsidP="00A333DE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\</w:t>
                      </w:r>
                    </w:p>
                  </w:txbxContent>
                </v:textbox>
              </v:shape>
            </w:pict>
          </mc:Fallback>
        </mc:AlternateContent>
      </w:r>
    </w:p>
    <w:p w:rsidR="005F45B8" w:rsidRDefault="00B207CE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DA0FA0">
        <w:rPr>
          <w:rFonts w:cs="Arial"/>
          <w:b/>
          <w:sz w:val="32"/>
          <w:szCs w:val="32"/>
          <w:lang w:val="en-AU"/>
        </w:rPr>
        <w:t>Govern</w:t>
      </w:r>
      <w:r w:rsidR="00D66057" w:rsidRPr="00DA0FA0">
        <w:rPr>
          <w:rFonts w:cs="Arial"/>
          <w:b/>
          <w:sz w:val="32"/>
          <w:szCs w:val="32"/>
          <w:lang w:val="en-AU"/>
        </w:rPr>
        <w:t xml:space="preserve">ment stakeholders </w:t>
      </w:r>
      <w:r w:rsidR="00CE7F30">
        <w:rPr>
          <w:rFonts w:cs="Arial"/>
          <w:sz w:val="32"/>
          <w:szCs w:val="32"/>
          <w:lang w:val="en-AU"/>
        </w:rPr>
        <w:t>are</w:t>
      </w:r>
      <w:r w:rsidR="0043522E" w:rsidRPr="00F314E5">
        <w:rPr>
          <w:rFonts w:cs="Arial"/>
          <w:sz w:val="32"/>
          <w:szCs w:val="32"/>
          <w:lang w:val="en-AU"/>
        </w:rPr>
        <w:t xml:space="preserve"> people</w:t>
      </w:r>
      <w:r w:rsidR="00CE7F30">
        <w:rPr>
          <w:rFonts w:cs="Arial"/>
          <w:sz w:val="32"/>
          <w:szCs w:val="32"/>
          <w:lang w:val="en-AU"/>
        </w:rPr>
        <w:t xml:space="preserve"> </w:t>
      </w:r>
      <w:r w:rsidR="005F45B8">
        <w:rPr>
          <w:rFonts w:cs="Arial"/>
          <w:sz w:val="32"/>
          <w:szCs w:val="32"/>
          <w:lang w:val="en-AU"/>
        </w:rPr>
        <w:t>who:</w:t>
      </w:r>
    </w:p>
    <w:p w:rsidR="00BF2396" w:rsidRDefault="00DC2C9D" w:rsidP="00BE26CD">
      <w:pPr>
        <w:pStyle w:val="ListParagraph"/>
        <w:numPr>
          <w:ilvl w:val="0"/>
          <w:numId w:val="28"/>
        </w:numPr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w</w:t>
      </w:r>
      <w:r w:rsidR="00BF2396">
        <w:rPr>
          <w:rFonts w:ascii="Arial" w:hAnsi="Arial" w:cs="Arial"/>
          <w:sz w:val="32"/>
          <w:szCs w:val="32"/>
          <w:lang w:val="en-AU"/>
        </w:rPr>
        <w:t xml:space="preserve">ork for the government </w:t>
      </w:r>
    </w:p>
    <w:p w:rsidR="003F3BC4" w:rsidRDefault="003B3CE0" w:rsidP="00BE26CD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33856" behindDoc="0" locked="0" layoutInCell="1" allowOverlap="1" wp14:anchorId="4395F480" wp14:editId="74CD9E1A">
            <wp:simplePos x="0" y="0"/>
            <wp:positionH relativeFrom="column">
              <wp:posOffset>190482</wp:posOffset>
            </wp:positionH>
            <wp:positionV relativeFrom="paragraph">
              <wp:posOffset>143681</wp:posOffset>
            </wp:positionV>
            <wp:extent cx="928047" cy="1150924"/>
            <wp:effectExtent l="0" t="0" r="571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7" cy="115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22E" w:rsidRPr="00BF2396" w:rsidRDefault="00DC2C9D" w:rsidP="00BE26CD">
      <w:pPr>
        <w:pStyle w:val="ListParagraph"/>
        <w:numPr>
          <w:ilvl w:val="0"/>
          <w:numId w:val="28"/>
        </w:numPr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w</w:t>
      </w:r>
      <w:r w:rsidR="00BF2396">
        <w:rPr>
          <w:rFonts w:ascii="Arial" w:hAnsi="Arial" w:cs="Arial"/>
          <w:sz w:val="32"/>
          <w:szCs w:val="32"/>
          <w:lang w:val="en-AU"/>
        </w:rPr>
        <w:t xml:space="preserve">ant </w:t>
      </w:r>
      <w:r w:rsidR="00DE6C08">
        <w:rPr>
          <w:rFonts w:ascii="Arial" w:hAnsi="Arial" w:cs="Arial"/>
          <w:sz w:val="32"/>
          <w:szCs w:val="32"/>
          <w:lang w:val="en-AU"/>
        </w:rPr>
        <w:t xml:space="preserve">the </w:t>
      </w:r>
      <w:r w:rsidR="0043522E" w:rsidRPr="00BF2396">
        <w:rPr>
          <w:rFonts w:ascii="Arial" w:hAnsi="Arial" w:cs="Arial"/>
          <w:sz w:val="32"/>
          <w:szCs w:val="32"/>
          <w:lang w:val="en-AU"/>
        </w:rPr>
        <w:t xml:space="preserve">disability support system to work </w:t>
      </w:r>
      <w:r w:rsidR="00F61AED" w:rsidRPr="00BF2396">
        <w:rPr>
          <w:rFonts w:ascii="Arial" w:hAnsi="Arial" w:cs="Arial"/>
          <w:sz w:val="32"/>
          <w:szCs w:val="32"/>
          <w:lang w:val="en-AU"/>
        </w:rPr>
        <w:t>i</w:t>
      </w:r>
      <w:r w:rsidR="002A23F0" w:rsidRPr="00BF2396">
        <w:rPr>
          <w:rFonts w:ascii="Arial" w:hAnsi="Arial" w:cs="Arial"/>
          <w:sz w:val="32"/>
          <w:szCs w:val="32"/>
          <w:lang w:val="en-AU"/>
        </w:rPr>
        <w:t xml:space="preserve">n a good </w:t>
      </w:r>
      <w:r w:rsidR="009A1267" w:rsidRPr="00BF2396">
        <w:rPr>
          <w:rFonts w:ascii="Arial" w:hAnsi="Arial" w:cs="Arial"/>
          <w:sz w:val="32"/>
          <w:szCs w:val="32"/>
          <w:lang w:val="en-AU"/>
        </w:rPr>
        <w:t>way</w:t>
      </w:r>
    </w:p>
    <w:p w:rsidR="0043522E" w:rsidRPr="00F314E5" w:rsidRDefault="00AC10D9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6"/>
          <w:lang w:val="en-NZ" w:eastAsia="en-NZ"/>
        </w:rPr>
        <w:drawing>
          <wp:anchor distT="0" distB="0" distL="114300" distR="114300" simplePos="0" relativeHeight="251993600" behindDoc="1" locked="0" layoutInCell="1" allowOverlap="1" wp14:anchorId="069710C2" wp14:editId="640B470D">
            <wp:simplePos x="0" y="0"/>
            <wp:positionH relativeFrom="margin">
              <wp:posOffset>-58098</wp:posOffset>
            </wp:positionH>
            <wp:positionV relativeFrom="paragraph">
              <wp:posOffset>332683</wp:posOffset>
            </wp:positionV>
            <wp:extent cx="1496060" cy="1057275"/>
            <wp:effectExtent l="0" t="0" r="8890" b="952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lann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22E" w:rsidRPr="00F314E5" w:rsidRDefault="0043522E" w:rsidP="00BE26CD">
      <w:pPr>
        <w:pStyle w:val="ListParagraph"/>
        <w:numPr>
          <w:ilvl w:val="0"/>
          <w:numId w:val="10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>helped to make the map of the disability support system.</w:t>
      </w:r>
    </w:p>
    <w:p w:rsidR="003D4AD3" w:rsidRDefault="003D4AD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0E2473" w:rsidRDefault="0050071D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2119552" behindDoc="0" locked="0" layoutInCell="1" allowOverlap="1" wp14:anchorId="43038CB0" wp14:editId="3E498502">
            <wp:simplePos x="0" y="0"/>
            <wp:positionH relativeFrom="margin">
              <wp:posOffset>-245034</wp:posOffset>
            </wp:positionH>
            <wp:positionV relativeFrom="paragraph">
              <wp:posOffset>497840</wp:posOffset>
            </wp:positionV>
            <wp:extent cx="1812596" cy="1146412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96" cy="1146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473" w:rsidRPr="0031260D" w:rsidRDefault="0031260D" w:rsidP="0031260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 xml:space="preserve">The other groups include </w:t>
      </w:r>
      <w:r w:rsidRPr="0031260D">
        <w:rPr>
          <w:rFonts w:cs="Arial"/>
          <w:sz w:val="32"/>
          <w:szCs w:val="32"/>
          <w:lang w:val="en-AU"/>
        </w:rPr>
        <w:t>groups like Disabled People’s Organisations like:</w:t>
      </w:r>
    </w:p>
    <w:p w:rsidR="0031260D" w:rsidRDefault="0031260D" w:rsidP="00FB2C74">
      <w:pPr>
        <w:pStyle w:val="ListParagraph"/>
        <w:numPr>
          <w:ilvl w:val="0"/>
          <w:numId w:val="34"/>
        </w:numPr>
        <w:spacing w:line="360" w:lineRule="auto"/>
        <w:ind w:left="4320"/>
        <w:rPr>
          <w:rFonts w:ascii="Arial" w:hAnsi="Arial" w:cs="Arial"/>
          <w:sz w:val="32"/>
          <w:szCs w:val="32"/>
          <w:lang w:val="en-AU"/>
        </w:rPr>
      </w:pPr>
      <w:r w:rsidRPr="0031260D">
        <w:rPr>
          <w:rFonts w:ascii="Arial" w:hAnsi="Arial" w:cs="Arial"/>
          <w:sz w:val="32"/>
          <w:szCs w:val="32"/>
          <w:lang w:val="en-AU"/>
        </w:rPr>
        <w:t>People First New Zealand</w:t>
      </w:r>
    </w:p>
    <w:p w:rsidR="0050071D" w:rsidRPr="0031260D" w:rsidRDefault="0050071D" w:rsidP="00FB2C74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  <w:lang w:val="en-AU"/>
        </w:rPr>
      </w:pPr>
    </w:p>
    <w:p w:rsidR="0031260D" w:rsidRPr="0031260D" w:rsidRDefault="0031260D" w:rsidP="00FB2C74">
      <w:pPr>
        <w:pStyle w:val="ListParagraph"/>
        <w:numPr>
          <w:ilvl w:val="0"/>
          <w:numId w:val="34"/>
        </w:numPr>
        <w:spacing w:line="360" w:lineRule="auto"/>
        <w:ind w:left="4320"/>
        <w:rPr>
          <w:rFonts w:ascii="Arial" w:hAnsi="Arial" w:cs="Arial"/>
          <w:sz w:val="32"/>
          <w:szCs w:val="32"/>
          <w:lang w:val="en-AU"/>
        </w:rPr>
      </w:pPr>
      <w:r w:rsidRPr="0031260D">
        <w:rPr>
          <w:rFonts w:ascii="Arial" w:hAnsi="Arial" w:cs="Arial"/>
          <w:sz w:val="32"/>
          <w:szCs w:val="32"/>
          <w:lang w:val="en-AU"/>
        </w:rPr>
        <w:t>Disabled Persons Assembly.</w:t>
      </w:r>
    </w:p>
    <w:p w:rsidR="000E2473" w:rsidRDefault="000E247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DE6C08" w:rsidRDefault="00DE6C08" w:rsidP="00BE26CD">
      <w:pPr>
        <w:spacing w:after="160" w:line="360" w:lineRule="auto"/>
        <w:rPr>
          <w:rFonts w:cs="Arial"/>
          <w:b/>
          <w:sz w:val="40"/>
          <w:szCs w:val="36"/>
        </w:rPr>
      </w:pPr>
    </w:p>
    <w:p w:rsidR="00746760" w:rsidRPr="005A37A0" w:rsidRDefault="00746760" w:rsidP="00BE26CD">
      <w:pPr>
        <w:spacing w:after="240" w:line="360" w:lineRule="auto"/>
        <w:jc w:val="center"/>
        <w:rPr>
          <w:rFonts w:cs="Arial"/>
          <w:b/>
          <w:sz w:val="36"/>
          <w:szCs w:val="36"/>
        </w:rPr>
      </w:pPr>
      <w:r w:rsidRPr="005A37A0">
        <w:rPr>
          <w:rFonts w:cs="Arial"/>
          <w:b/>
          <w:noProof/>
          <w:sz w:val="40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2055040" behindDoc="1" locked="0" layoutInCell="1" allowOverlap="1" wp14:anchorId="50E7B939" wp14:editId="64B9B0EC">
                <wp:simplePos x="0" y="0"/>
                <wp:positionH relativeFrom="column">
                  <wp:posOffset>805076</wp:posOffset>
                </wp:positionH>
                <wp:positionV relativeFrom="paragraph">
                  <wp:posOffset>-249585</wp:posOffset>
                </wp:positionV>
                <wp:extent cx="4124989" cy="765545"/>
                <wp:effectExtent l="57150" t="38100" r="66040" b="73025"/>
                <wp:wrapNone/>
                <wp:docPr id="231" name="Rectangle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24989" cy="765545"/>
                        </a:xfrm>
                        <a:prstGeom prst="rect">
                          <a:avLst/>
                        </a:prstGeom>
                        <a:solidFill>
                          <a:srgbClr val="ABBDA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01173" id="Rectangle 231" o:spid="_x0000_s1026" style="position:absolute;margin-left:63.4pt;margin-top:-19.65pt;width:324.8pt;height:60.3pt;z-index:-2512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" fillcolor="#abbda7" stroked="f">
                <v:shadow on="t" color="black" opacity="24903f" origin=",.5" offset="0,.55556mm"/>
                <o:lock v:ext="edit" aspectratio="t"/>
              </v:rect>
            </w:pict>
          </mc:Fallback>
        </mc:AlternateContent>
      </w:r>
      <w:r>
        <w:rPr>
          <w:rFonts w:cs="Arial"/>
          <w:b/>
          <w:sz w:val="40"/>
          <w:szCs w:val="36"/>
        </w:rPr>
        <w:t>What did the map show?</w:t>
      </w:r>
    </w:p>
    <w:p w:rsidR="00746760" w:rsidRPr="005A37A0" w:rsidRDefault="00746760" w:rsidP="00BE26CD">
      <w:pPr>
        <w:spacing w:after="240" w:line="360" w:lineRule="auto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2062208" behindDoc="1" locked="0" layoutInCell="1" allowOverlap="1" wp14:anchorId="42C5392F" wp14:editId="7E10D1AE">
            <wp:simplePos x="0" y="0"/>
            <wp:positionH relativeFrom="margin">
              <wp:posOffset>103505</wp:posOffset>
            </wp:positionH>
            <wp:positionV relativeFrom="paragraph">
              <wp:posOffset>520065</wp:posOffset>
            </wp:positionV>
            <wp:extent cx="1496060" cy="1057275"/>
            <wp:effectExtent l="0" t="0" r="8890" b="9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lann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60" w:rsidRDefault="00746760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 xml:space="preserve">SAMS made a map </w:t>
      </w:r>
      <w:r w:rsidRPr="00DA53CB">
        <w:rPr>
          <w:rFonts w:cs="Arial"/>
          <w:sz w:val="32"/>
          <w:szCs w:val="36"/>
        </w:rPr>
        <w:t>of the</w:t>
      </w:r>
      <w:r>
        <w:rPr>
          <w:rFonts w:cs="Arial"/>
          <w:sz w:val="32"/>
          <w:szCs w:val="36"/>
        </w:rPr>
        <w:t xml:space="preserve"> old</w:t>
      </w:r>
      <w:r w:rsidRPr="00DA53CB">
        <w:rPr>
          <w:rFonts w:cs="Arial"/>
          <w:sz w:val="32"/>
          <w:szCs w:val="36"/>
        </w:rPr>
        <w:t xml:space="preserve"> disability support system</w:t>
      </w:r>
      <w:r>
        <w:rPr>
          <w:rFonts w:cs="Arial"/>
          <w:sz w:val="32"/>
          <w:szCs w:val="36"/>
        </w:rPr>
        <w:t>.</w:t>
      </w:r>
    </w:p>
    <w:p w:rsidR="00746760" w:rsidRDefault="00746760" w:rsidP="00BE26CD">
      <w:pPr>
        <w:spacing w:after="240" w:line="360" w:lineRule="auto"/>
        <w:ind w:left="3402"/>
        <w:rPr>
          <w:rFonts w:cs="Arial"/>
          <w:sz w:val="32"/>
          <w:szCs w:val="32"/>
          <w:lang w:val="en-AU"/>
        </w:rPr>
      </w:pPr>
    </w:p>
    <w:p w:rsidR="00746760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  <w:r w:rsidRPr="000763BB">
        <w:rPr>
          <w:rFonts w:cs="Arial"/>
          <w:sz w:val="32"/>
          <w:szCs w:val="32"/>
          <w:lang w:val="en-AU" w:eastAsia="en-GB"/>
        </w:rPr>
        <w:t xml:space="preserve">The map of the disability support system showed: </w:t>
      </w:r>
    </w:p>
    <w:p w:rsidR="00746760" w:rsidRPr="000763BB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3232" behindDoc="0" locked="0" layoutInCell="1" allowOverlap="1" wp14:anchorId="71285A98" wp14:editId="664904E8">
            <wp:simplePos x="0" y="0"/>
            <wp:positionH relativeFrom="margin">
              <wp:posOffset>-1270</wp:posOffset>
            </wp:positionH>
            <wp:positionV relativeFrom="paragraph">
              <wp:posOffset>-531495</wp:posOffset>
            </wp:positionV>
            <wp:extent cx="1707515" cy="1391285"/>
            <wp:effectExtent l="0" t="0" r="6985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60" w:rsidRPr="000763BB" w:rsidRDefault="009A5E78" w:rsidP="00BE26CD">
      <w:pPr>
        <w:numPr>
          <w:ilvl w:val="0"/>
          <w:numId w:val="11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6064" behindDoc="0" locked="0" layoutInCell="1" allowOverlap="1" wp14:anchorId="0FBB7680" wp14:editId="26827CB3">
            <wp:simplePos x="0" y="0"/>
            <wp:positionH relativeFrom="margin">
              <wp:posOffset>-108556</wp:posOffset>
            </wp:positionH>
            <wp:positionV relativeFrom="paragraph">
              <wp:posOffset>251584</wp:posOffset>
            </wp:positionV>
            <wp:extent cx="2116967" cy="2116967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67" cy="2116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760">
        <w:rPr>
          <w:rFonts w:cs="Arial"/>
          <w:noProof/>
          <w:sz w:val="32"/>
          <w:szCs w:val="32"/>
          <w:lang w:eastAsia="en-NZ"/>
        </w:rPr>
        <w:t>the</w:t>
      </w:r>
      <w:r w:rsidR="00746760" w:rsidRPr="000763BB">
        <w:rPr>
          <w:rFonts w:cs="Arial"/>
          <w:sz w:val="32"/>
          <w:szCs w:val="32"/>
          <w:lang w:val="en-AU" w:eastAsia="en-GB"/>
        </w:rPr>
        <w:t xml:space="preserve"> people and organisations </w:t>
      </w:r>
      <w:r w:rsidR="00746760">
        <w:rPr>
          <w:rFonts w:cs="Arial"/>
          <w:sz w:val="32"/>
          <w:szCs w:val="32"/>
          <w:lang w:val="en-AU" w:eastAsia="en-GB"/>
        </w:rPr>
        <w:t>who are part of</w:t>
      </w:r>
      <w:r w:rsidR="00746760" w:rsidRPr="000763BB">
        <w:rPr>
          <w:rFonts w:cs="Arial"/>
          <w:sz w:val="32"/>
          <w:szCs w:val="32"/>
          <w:lang w:val="en-AU" w:eastAsia="en-GB"/>
        </w:rPr>
        <w:t xml:space="preserve"> the </w:t>
      </w:r>
      <w:r w:rsidR="00746760">
        <w:rPr>
          <w:rFonts w:cs="Arial"/>
          <w:sz w:val="32"/>
          <w:szCs w:val="32"/>
          <w:lang w:val="en-AU" w:eastAsia="en-GB"/>
        </w:rPr>
        <w:t xml:space="preserve">old </w:t>
      </w:r>
      <w:r w:rsidR="00746760" w:rsidRPr="000763BB">
        <w:rPr>
          <w:rFonts w:cs="Arial"/>
          <w:sz w:val="32"/>
          <w:szCs w:val="32"/>
          <w:lang w:val="en-AU" w:eastAsia="en-GB"/>
        </w:rPr>
        <w:t>disability support system</w:t>
      </w:r>
    </w:p>
    <w:p w:rsidR="00746760" w:rsidRPr="000763BB" w:rsidRDefault="00746760" w:rsidP="00BE26CD">
      <w:pPr>
        <w:spacing w:after="0" w:line="360" w:lineRule="auto"/>
        <w:ind w:left="3402"/>
        <w:contextualSpacing/>
        <w:rPr>
          <w:rFonts w:cs="Arial"/>
          <w:sz w:val="32"/>
          <w:szCs w:val="32"/>
          <w:lang w:val="en-AU" w:eastAsia="en-GB"/>
        </w:rPr>
      </w:pPr>
    </w:p>
    <w:p w:rsidR="00746760" w:rsidRPr="000763BB" w:rsidRDefault="00746760" w:rsidP="00BE26CD">
      <w:pPr>
        <w:numPr>
          <w:ilvl w:val="0"/>
          <w:numId w:val="11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0763BB">
        <w:rPr>
          <w:rFonts w:cs="Arial"/>
          <w:sz w:val="32"/>
          <w:szCs w:val="32"/>
          <w:lang w:val="en-AU" w:eastAsia="en-GB"/>
        </w:rPr>
        <w:t>how these people and organisations work together</w:t>
      </w:r>
      <w:r>
        <w:rPr>
          <w:rFonts w:cs="Arial"/>
          <w:sz w:val="32"/>
          <w:szCs w:val="32"/>
          <w:lang w:val="en-AU" w:eastAsia="en-GB"/>
        </w:rPr>
        <w:t>.</w:t>
      </w:r>
    </w:p>
    <w:p w:rsidR="00746760" w:rsidRPr="000763BB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746760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746760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746760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746760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746760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746760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746760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746760" w:rsidRPr="000763BB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  <w:r w:rsidRPr="000763BB">
        <w:rPr>
          <w:rFonts w:cs="Arial"/>
          <w:sz w:val="32"/>
          <w:szCs w:val="32"/>
          <w:lang w:val="en-AU" w:eastAsia="en-GB"/>
        </w:rPr>
        <w:t>The map also showed that there needs to be more:</w:t>
      </w:r>
    </w:p>
    <w:p w:rsidR="00095457" w:rsidRDefault="00F62DEC" w:rsidP="00BE26CD">
      <w:pPr>
        <w:numPr>
          <w:ilvl w:val="0"/>
          <w:numId w:val="14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20576" behindDoc="1" locked="0" layoutInCell="1" allowOverlap="1" wp14:anchorId="20869261" wp14:editId="29973B6B">
            <wp:simplePos x="0" y="0"/>
            <wp:positionH relativeFrom="column">
              <wp:posOffset>-82190</wp:posOffset>
            </wp:positionH>
            <wp:positionV relativeFrom="paragraph">
              <wp:posOffset>63794</wp:posOffset>
            </wp:positionV>
            <wp:extent cx="1658498" cy="1146412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Cooperation Working Together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498" cy="1146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BC7">
        <w:rPr>
          <w:rFonts w:cs="Arial"/>
          <w:sz w:val="32"/>
          <w:szCs w:val="32"/>
          <w:lang w:val="en-AU" w:eastAsia="en-GB"/>
        </w:rPr>
        <w:t>working together</w:t>
      </w:r>
      <w:r w:rsidR="00095457">
        <w:rPr>
          <w:rFonts w:cs="Arial"/>
          <w:sz w:val="32"/>
          <w:szCs w:val="32"/>
          <w:lang w:val="en-AU" w:eastAsia="en-GB"/>
        </w:rPr>
        <w:t xml:space="preserve"> between the local and national disability support systems</w:t>
      </w:r>
    </w:p>
    <w:p w:rsidR="00095457" w:rsidRDefault="00095457" w:rsidP="00BE26CD">
      <w:pPr>
        <w:pStyle w:val="ListParagraph"/>
        <w:spacing w:line="360" w:lineRule="auto"/>
        <w:rPr>
          <w:rFonts w:cs="Arial"/>
          <w:sz w:val="32"/>
          <w:szCs w:val="32"/>
          <w:lang w:val="en-AU" w:eastAsia="en-GB"/>
        </w:rPr>
      </w:pPr>
    </w:p>
    <w:p w:rsidR="00746760" w:rsidRPr="000763BB" w:rsidRDefault="000D236B" w:rsidP="00BE26CD">
      <w:pPr>
        <w:numPr>
          <w:ilvl w:val="0"/>
          <w:numId w:val="14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727C86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9136" behindDoc="0" locked="0" layoutInCell="1" allowOverlap="1" wp14:anchorId="6F9083BA" wp14:editId="23399CE0">
            <wp:simplePos x="0" y="0"/>
            <wp:positionH relativeFrom="margin">
              <wp:align>left</wp:align>
            </wp:positionH>
            <wp:positionV relativeFrom="paragraph">
              <wp:posOffset>368622</wp:posOffset>
            </wp:positionV>
            <wp:extent cx="1633219" cy="1525857"/>
            <wp:effectExtent l="0" t="0" r="571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19" cy="1525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760" w:rsidRPr="000763BB">
        <w:rPr>
          <w:rFonts w:cs="Arial"/>
          <w:sz w:val="32"/>
          <w:szCs w:val="32"/>
          <w:lang w:val="en-AU" w:eastAsia="en-GB"/>
        </w:rPr>
        <w:t xml:space="preserve">communication between different </w:t>
      </w:r>
      <w:r w:rsidR="0081190A">
        <w:rPr>
          <w:rFonts w:cs="Arial"/>
          <w:sz w:val="32"/>
          <w:szCs w:val="32"/>
          <w:lang w:val="en-AU" w:eastAsia="en-GB"/>
        </w:rPr>
        <w:t xml:space="preserve">disability </w:t>
      </w:r>
      <w:r w:rsidR="00746760">
        <w:rPr>
          <w:rFonts w:cs="Arial"/>
          <w:sz w:val="32"/>
          <w:szCs w:val="32"/>
          <w:lang w:val="en-AU" w:eastAsia="en-GB"/>
        </w:rPr>
        <w:t>services</w:t>
      </w:r>
    </w:p>
    <w:p w:rsidR="00746760" w:rsidRPr="000763BB" w:rsidRDefault="00746760" w:rsidP="00BE26CD">
      <w:pPr>
        <w:spacing w:after="0" w:line="360" w:lineRule="auto"/>
        <w:ind w:left="3402"/>
        <w:contextualSpacing/>
        <w:rPr>
          <w:rFonts w:cs="Arial"/>
          <w:sz w:val="32"/>
          <w:szCs w:val="32"/>
          <w:lang w:val="en-AU" w:eastAsia="en-GB"/>
        </w:rPr>
      </w:pPr>
    </w:p>
    <w:p w:rsidR="00746760" w:rsidRPr="000763BB" w:rsidRDefault="00746760" w:rsidP="00BE26CD">
      <w:pPr>
        <w:numPr>
          <w:ilvl w:val="0"/>
          <w:numId w:val="14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>
        <w:rPr>
          <w:rFonts w:cs="Arial"/>
          <w:sz w:val="32"/>
          <w:szCs w:val="32"/>
          <w:lang w:val="en-AU" w:eastAsia="en-GB"/>
        </w:rPr>
        <w:t>support</w:t>
      </w:r>
      <w:r w:rsidRPr="000763BB">
        <w:rPr>
          <w:rFonts w:cs="Arial"/>
          <w:sz w:val="32"/>
          <w:szCs w:val="32"/>
          <w:lang w:val="en-AU" w:eastAsia="en-GB"/>
        </w:rPr>
        <w:t xml:space="preserve"> for disabled people wanting health care </w:t>
      </w:r>
    </w:p>
    <w:p w:rsidR="00746760" w:rsidRPr="000763BB" w:rsidRDefault="00746760" w:rsidP="00BE26CD">
      <w:pPr>
        <w:spacing w:after="0" w:line="360" w:lineRule="auto"/>
        <w:ind w:left="3402"/>
        <w:contextualSpacing/>
        <w:rPr>
          <w:rFonts w:cs="Arial"/>
          <w:sz w:val="32"/>
          <w:szCs w:val="32"/>
          <w:lang w:val="en-AU" w:eastAsia="en-GB"/>
        </w:rPr>
      </w:pPr>
    </w:p>
    <w:p w:rsidR="00746760" w:rsidRPr="000763BB" w:rsidRDefault="00F62DEC" w:rsidP="00BE26CD">
      <w:pPr>
        <w:numPr>
          <w:ilvl w:val="0"/>
          <w:numId w:val="14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727C86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0160" behindDoc="0" locked="0" layoutInCell="1" allowOverlap="1" wp14:anchorId="0B8B724F" wp14:editId="56DDF063">
            <wp:simplePos x="0" y="0"/>
            <wp:positionH relativeFrom="column">
              <wp:posOffset>-85412</wp:posOffset>
            </wp:positionH>
            <wp:positionV relativeFrom="paragraph">
              <wp:posOffset>323338</wp:posOffset>
            </wp:positionV>
            <wp:extent cx="1776272" cy="1256030"/>
            <wp:effectExtent l="0" t="0" r="0" b="12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72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760">
        <w:rPr>
          <w:rFonts w:cs="Arial"/>
          <w:sz w:val="32"/>
          <w:szCs w:val="32"/>
          <w:lang w:val="en-AU" w:eastAsia="en-GB"/>
        </w:rPr>
        <w:t>support</w:t>
      </w:r>
      <w:r w:rsidR="00746760" w:rsidRPr="000763BB">
        <w:rPr>
          <w:rFonts w:cs="Arial"/>
          <w:sz w:val="32"/>
          <w:szCs w:val="32"/>
          <w:lang w:val="en-AU" w:eastAsia="en-GB"/>
        </w:rPr>
        <w:t xml:space="preserve"> for disabled people wanting to find work</w:t>
      </w:r>
    </w:p>
    <w:p w:rsidR="00746760" w:rsidRPr="000763BB" w:rsidRDefault="00746760" w:rsidP="00BE26CD">
      <w:pPr>
        <w:spacing w:after="0" w:line="360" w:lineRule="auto"/>
        <w:ind w:left="3402"/>
        <w:contextualSpacing/>
        <w:rPr>
          <w:rFonts w:cs="Arial"/>
          <w:sz w:val="32"/>
          <w:szCs w:val="32"/>
          <w:lang w:val="en-AU" w:eastAsia="en-GB"/>
        </w:rPr>
      </w:pPr>
    </w:p>
    <w:p w:rsidR="00746760" w:rsidRPr="000763BB" w:rsidRDefault="00746760" w:rsidP="00BE26CD">
      <w:pPr>
        <w:numPr>
          <w:ilvl w:val="0"/>
          <w:numId w:val="14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>
        <w:rPr>
          <w:rFonts w:cs="Arial"/>
          <w:sz w:val="32"/>
          <w:szCs w:val="32"/>
          <w:lang w:val="en-AU" w:eastAsia="en-GB"/>
        </w:rPr>
        <w:t>support</w:t>
      </w:r>
      <w:r w:rsidRPr="000763BB">
        <w:rPr>
          <w:rFonts w:cs="Arial"/>
          <w:sz w:val="32"/>
          <w:szCs w:val="32"/>
          <w:lang w:val="en-AU" w:eastAsia="en-GB"/>
        </w:rPr>
        <w:t xml:space="preserve"> for disabled people leaving school</w:t>
      </w:r>
    </w:p>
    <w:p w:rsidR="00746760" w:rsidRPr="000763BB" w:rsidRDefault="00746760" w:rsidP="00BE26CD">
      <w:pPr>
        <w:spacing w:after="0" w:line="360" w:lineRule="auto"/>
        <w:ind w:left="3402"/>
        <w:contextualSpacing/>
        <w:rPr>
          <w:rFonts w:cs="Arial"/>
          <w:sz w:val="32"/>
          <w:szCs w:val="32"/>
          <w:lang w:val="en-AU" w:eastAsia="en-GB"/>
        </w:rPr>
      </w:pPr>
    </w:p>
    <w:p w:rsidR="00746760" w:rsidRPr="000763BB" w:rsidRDefault="00F62DEC" w:rsidP="00BE26CD">
      <w:pPr>
        <w:numPr>
          <w:ilvl w:val="0"/>
          <w:numId w:val="14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727C86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1184" behindDoc="0" locked="0" layoutInCell="1" allowOverlap="1" wp14:anchorId="2B95B7B3" wp14:editId="436EA843">
            <wp:simplePos x="0" y="0"/>
            <wp:positionH relativeFrom="column">
              <wp:posOffset>213360</wp:posOffset>
            </wp:positionH>
            <wp:positionV relativeFrom="paragraph">
              <wp:posOffset>17145</wp:posOffset>
            </wp:positionV>
            <wp:extent cx="1177925" cy="1676400"/>
            <wp:effectExtent l="0" t="0" r="317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760">
        <w:rPr>
          <w:rFonts w:cs="Arial"/>
          <w:sz w:val="32"/>
          <w:szCs w:val="32"/>
          <w:lang w:val="en-AU" w:eastAsia="en-GB"/>
        </w:rPr>
        <w:t>support</w:t>
      </w:r>
      <w:r w:rsidR="00746760" w:rsidRPr="000763BB">
        <w:rPr>
          <w:rFonts w:cs="Arial"/>
          <w:sz w:val="32"/>
          <w:szCs w:val="32"/>
          <w:lang w:val="en-AU" w:eastAsia="en-GB"/>
        </w:rPr>
        <w:t xml:space="preserve"> to teach people about </w:t>
      </w:r>
      <w:r w:rsidR="00746760">
        <w:rPr>
          <w:rFonts w:cs="Arial"/>
          <w:sz w:val="32"/>
          <w:szCs w:val="32"/>
          <w:lang w:val="en-AU" w:eastAsia="en-GB"/>
        </w:rPr>
        <w:t xml:space="preserve">being </w:t>
      </w:r>
      <w:r w:rsidR="00746760" w:rsidRPr="000763BB">
        <w:rPr>
          <w:rFonts w:cs="Arial"/>
          <w:sz w:val="32"/>
          <w:szCs w:val="32"/>
          <w:lang w:val="en-AU" w:eastAsia="en-GB"/>
        </w:rPr>
        <w:t>advoca</w:t>
      </w:r>
      <w:r w:rsidR="00746760">
        <w:rPr>
          <w:rFonts w:cs="Arial"/>
          <w:sz w:val="32"/>
          <w:szCs w:val="32"/>
          <w:lang w:val="en-AU" w:eastAsia="en-GB"/>
        </w:rPr>
        <w:t>tes</w:t>
      </w:r>
      <w:r w:rsidR="00746760" w:rsidRPr="000763BB">
        <w:rPr>
          <w:rFonts w:cs="Arial"/>
          <w:sz w:val="32"/>
          <w:szCs w:val="32"/>
          <w:lang w:val="en-AU" w:eastAsia="en-GB"/>
        </w:rPr>
        <w:t xml:space="preserve"> in the disability support system.</w:t>
      </w:r>
    </w:p>
    <w:p w:rsidR="00746760" w:rsidRDefault="00746760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746760" w:rsidRDefault="00746760" w:rsidP="00BE26CD">
      <w:pPr>
        <w:spacing w:after="160" w:line="360" w:lineRule="auto"/>
        <w:rPr>
          <w:rFonts w:cs="Arial"/>
          <w:b/>
          <w:sz w:val="40"/>
          <w:szCs w:val="36"/>
        </w:rPr>
      </w:pPr>
    </w:p>
    <w:p w:rsidR="00D23E64" w:rsidRPr="005A37A0" w:rsidRDefault="00746760" w:rsidP="00DF487A">
      <w:pPr>
        <w:spacing w:after="160" w:line="360" w:lineRule="auto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40"/>
          <w:szCs w:val="36"/>
        </w:rPr>
        <w:br w:type="page"/>
      </w:r>
      <w:r w:rsidR="00D23E64" w:rsidRPr="005A37A0">
        <w:rPr>
          <w:rFonts w:cs="Arial"/>
          <w:b/>
          <w:noProof/>
          <w:sz w:val="40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2034560" behindDoc="1" locked="0" layoutInCell="1" allowOverlap="1" wp14:anchorId="22B3A4C2" wp14:editId="60C46A23">
                <wp:simplePos x="0" y="0"/>
                <wp:positionH relativeFrom="column">
                  <wp:posOffset>476518</wp:posOffset>
                </wp:positionH>
                <wp:positionV relativeFrom="paragraph">
                  <wp:posOffset>-141668</wp:posOffset>
                </wp:positionV>
                <wp:extent cx="4862512" cy="1068947"/>
                <wp:effectExtent l="57150" t="38100" r="52705" b="74295"/>
                <wp:wrapNone/>
                <wp:docPr id="244" name="Rectangle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62512" cy="1068947"/>
                        </a:xfrm>
                        <a:prstGeom prst="rect">
                          <a:avLst/>
                        </a:prstGeom>
                        <a:solidFill>
                          <a:srgbClr val="ABBDA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DF3A6" id="Rectangle 244" o:spid="_x0000_s1026" style="position:absolute;margin-left:37.5pt;margin-top:-11.15pt;width:382.85pt;height:84.15pt;z-index:-2512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" fillcolor="#abbda7" stroked="f">
                <v:shadow on="t" color="black" opacity="24903f" origin=",.5" offset="0,.55556mm"/>
                <o:lock v:ext="edit" aspectratio="t"/>
              </v:rect>
            </w:pict>
          </mc:Fallback>
        </mc:AlternateContent>
      </w:r>
      <w:r w:rsidR="00CD1CB8">
        <w:rPr>
          <w:rFonts w:cs="Arial"/>
          <w:b/>
          <w:noProof/>
          <w:sz w:val="40"/>
          <w:szCs w:val="36"/>
          <w:lang w:eastAsia="en-NZ"/>
        </w:rPr>
        <w:t>How is</w:t>
      </w:r>
      <w:r w:rsidR="00F11A6C">
        <w:rPr>
          <w:rFonts w:cs="Arial"/>
          <w:b/>
          <w:sz w:val="40"/>
          <w:szCs w:val="36"/>
        </w:rPr>
        <w:t xml:space="preserve"> the</w:t>
      </w:r>
      <w:r w:rsidR="00CD1CB8">
        <w:rPr>
          <w:rFonts w:cs="Arial"/>
          <w:b/>
          <w:sz w:val="40"/>
          <w:szCs w:val="36"/>
        </w:rPr>
        <w:t xml:space="preserve"> </w:t>
      </w:r>
      <w:r w:rsidR="00C7205A">
        <w:rPr>
          <w:rFonts w:cs="Arial"/>
          <w:b/>
          <w:sz w:val="40"/>
          <w:szCs w:val="36"/>
        </w:rPr>
        <w:t xml:space="preserve">old disability </w:t>
      </w:r>
      <w:r w:rsidR="005A1269">
        <w:rPr>
          <w:rFonts w:cs="Arial"/>
          <w:b/>
          <w:sz w:val="40"/>
          <w:szCs w:val="36"/>
        </w:rPr>
        <w:t xml:space="preserve">support </w:t>
      </w:r>
      <w:r w:rsidR="00CD1CB8">
        <w:rPr>
          <w:rFonts w:cs="Arial"/>
          <w:b/>
          <w:sz w:val="40"/>
          <w:szCs w:val="36"/>
        </w:rPr>
        <w:t xml:space="preserve">              </w:t>
      </w:r>
      <w:r w:rsidR="005A1269">
        <w:rPr>
          <w:rFonts w:cs="Arial"/>
          <w:b/>
          <w:sz w:val="40"/>
          <w:szCs w:val="36"/>
        </w:rPr>
        <w:t>sys</w:t>
      </w:r>
      <w:r w:rsidR="00ED562F">
        <w:rPr>
          <w:rFonts w:cs="Arial"/>
          <w:b/>
          <w:sz w:val="40"/>
          <w:szCs w:val="36"/>
        </w:rPr>
        <w:t>tem</w:t>
      </w:r>
      <w:r w:rsidR="00CD1CB8">
        <w:rPr>
          <w:rFonts w:cs="Arial"/>
          <w:b/>
          <w:sz w:val="40"/>
          <w:szCs w:val="36"/>
        </w:rPr>
        <w:t xml:space="preserve"> working</w:t>
      </w:r>
      <w:r w:rsidR="00D23E64">
        <w:rPr>
          <w:rFonts w:cs="Arial"/>
          <w:b/>
          <w:sz w:val="40"/>
          <w:szCs w:val="36"/>
        </w:rPr>
        <w:t>?</w:t>
      </w:r>
    </w:p>
    <w:p w:rsidR="00D23E64" w:rsidRPr="005A37A0" w:rsidRDefault="009C53A8" w:rsidP="00BE26CD">
      <w:pPr>
        <w:spacing w:after="240" w:line="360" w:lineRule="auto"/>
        <w:rPr>
          <w:rFonts w:cs="Arial"/>
          <w:sz w:val="32"/>
          <w:szCs w:val="36"/>
        </w:rPr>
      </w:pPr>
      <w:r w:rsidRPr="009A209A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7632" behindDoc="0" locked="0" layoutInCell="1" allowOverlap="1" wp14:anchorId="6A289B60" wp14:editId="40418B00">
            <wp:simplePos x="0" y="0"/>
            <wp:positionH relativeFrom="column">
              <wp:posOffset>272757</wp:posOffset>
            </wp:positionH>
            <wp:positionV relativeFrom="paragraph">
              <wp:posOffset>359410</wp:posOffset>
            </wp:positionV>
            <wp:extent cx="1282890" cy="128289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" cy="12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225" w:rsidRPr="009A209A" w:rsidRDefault="00746760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  <w:r>
        <w:rPr>
          <w:rFonts w:cs="Arial"/>
          <w:noProof/>
          <w:sz w:val="32"/>
          <w:szCs w:val="32"/>
          <w:lang w:eastAsia="en-NZ"/>
        </w:rPr>
        <w:t>Our</w:t>
      </w:r>
      <w:r w:rsidR="00D62225" w:rsidRPr="009A209A">
        <w:rPr>
          <w:rFonts w:cs="Arial"/>
          <w:sz w:val="32"/>
          <w:szCs w:val="32"/>
          <w:lang w:val="en-AU" w:eastAsia="en-GB"/>
        </w:rPr>
        <w:t xml:space="preserve"> research showed that the</w:t>
      </w:r>
      <w:r w:rsidR="00DE0055" w:rsidRPr="009A209A">
        <w:rPr>
          <w:rFonts w:cs="Arial"/>
          <w:sz w:val="32"/>
          <w:szCs w:val="32"/>
          <w:lang w:val="en-AU" w:eastAsia="en-GB"/>
        </w:rPr>
        <w:t xml:space="preserve"> old</w:t>
      </w:r>
      <w:r w:rsidR="00D62225" w:rsidRPr="009A209A">
        <w:rPr>
          <w:rFonts w:cs="Arial"/>
          <w:sz w:val="32"/>
          <w:szCs w:val="32"/>
          <w:lang w:val="en-AU" w:eastAsia="en-GB"/>
        </w:rPr>
        <w:t xml:space="preserve"> disability support system is very </w:t>
      </w:r>
      <w:r w:rsidR="00D62225" w:rsidRPr="009C53A8">
        <w:rPr>
          <w:rFonts w:cs="Arial"/>
          <w:b/>
          <w:sz w:val="32"/>
          <w:szCs w:val="32"/>
          <w:lang w:val="en-AU" w:eastAsia="en-GB"/>
        </w:rPr>
        <w:t>bureaucratic</w:t>
      </w:r>
      <w:r w:rsidR="00D62225" w:rsidRPr="009A209A">
        <w:rPr>
          <w:rFonts w:cs="Arial"/>
          <w:sz w:val="32"/>
          <w:szCs w:val="32"/>
          <w:lang w:val="en-AU" w:eastAsia="en-GB"/>
        </w:rPr>
        <w:t xml:space="preserve">. </w:t>
      </w:r>
    </w:p>
    <w:p w:rsidR="00D62225" w:rsidRPr="009A209A" w:rsidRDefault="00D62225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9A5E78" w:rsidRDefault="009C53A8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  <w:r w:rsidRPr="009A209A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8656" behindDoc="0" locked="0" layoutInCell="1" allowOverlap="1" wp14:anchorId="7CC94929" wp14:editId="78C1E68D">
            <wp:simplePos x="0" y="0"/>
            <wp:positionH relativeFrom="column">
              <wp:posOffset>152770</wp:posOffset>
            </wp:positionH>
            <wp:positionV relativeFrom="paragraph">
              <wp:posOffset>187656</wp:posOffset>
            </wp:positionV>
            <wp:extent cx="1433015" cy="143301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14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225" w:rsidRPr="009A209A" w:rsidRDefault="00D62225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  <w:r w:rsidRPr="009A209A">
        <w:rPr>
          <w:rFonts w:cs="Arial"/>
          <w:sz w:val="32"/>
          <w:szCs w:val="32"/>
          <w:lang w:val="en-AU" w:eastAsia="en-GB"/>
        </w:rPr>
        <w:t>This means that:</w:t>
      </w:r>
    </w:p>
    <w:p w:rsidR="00D62225" w:rsidRPr="009A209A" w:rsidRDefault="00CB0B41" w:rsidP="00BE26CD">
      <w:pPr>
        <w:numPr>
          <w:ilvl w:val="0"/>
          <w:numId w:val="12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9A209A">
        <w:rPr>
          <w:rFonts w:cs="Arial"/>
          <w:sz w:val="32"/>
          <w:szCs w:val="32"/>
          <w:lang w:val="en-AU" w:eastAsia="en-GB"/>
        </w:rPr>
        <w:t>the</w:t>
      </w:r>
      <w:r w:rsidR="00D62225" w:rsidRPr="009A209A">
        <w:rPr>
          <w:rFonts w:cs="Arial"/>
          <w:sz w:val="32"/>
          <w:szCs w:val="32"/>
          <w:lang w:val="en-AU" w:eastAsia="en-GB"/>
        </w:rPr>
        <w:t xml:space="preserve"> </w:t>
      </w:r>
      <w:r w:rsidR="00913EC4" w:rsidRPr="009A209A">
        <w:rPr>
          <w:rFonts w:cs="Arial"/>
          <w:sz w:val="32"/>
          <w:szCs w:val="32"/>
          <w:lang w:val="en-AU" w:eastAsia="en-GB"/>
        </w:rPr>
        <w:t xml:space="preserve">old </w:t>
      </w:r>
      <w:r w:rsidR="00D62225" w:rsidRPr="009A209A">
        <w:rPr>
          <w:rFonts w:cs="Arial"/>
          <w:sz w:val="32"/>
          <w:szCs w:val="32"/>
          <w:lang w:val="en-AU" w:eastAsia="en-GB"/>
        </w:rPr>
        <w:t xml:space="preserve">disability support system </w:t>
      </w:r>
      <w:r w:rsidR="00CA57F9" w:rsidRPr="009A209A">
        <w:rPr>
          <w:rFonts w:cs="Arial"/>
          <w:sz w:val="32"/>
          <w:szCs w:val="32"/>
          <w:lang w:val="en-AU" w:eastAsia="en-GB"/>
        </w:rPr>
        <w:t xml:space="preserve">has lots </w:t>
      </w:r>
      <w:r w:rsidR="00913EC4" w:rsidRPr="009A209A">
        <w:rPr>
          <w:rFonts w:cs="Arial"/>
          <w:sz w:val="32"/>
          <w:szCs w:val="32"/>
          <w:lang w:val="en-AU" w:eastAsia="en-GB"/>
        </w:rPr>
        <w:t>of rules</w:t>
      </w:r>
    </w:p>
    <w:p w:rsidR="00D62225" w:rsidRPr="009A209A" w:rsidRDefault="00D62225" w:rsidP="00BE26CD">
      <w:pPr>
        <w:spacing w:after="0" w:line="360" w:lineRule="auto"/>
        <w:ind w:left="3402"/>
        <w:contextualSpacing/>
        <w:rPr>
          <w:rFonts w:cs="Arial"/>
          <w:sz w:val="32"/>
          <w:szCs w:val="32"/>
          <w:lang w:val="en-AU" w:eastAsia="en-GB"/>
        </w:rPr>
      </w:pPr>
    </w:p>
    <w:p w:rsidR="004A1704" w:rsidRDefault="00D62225" w:rsidP="00BE26CD">
      <w:pPr>
        <w:numPr>
          <w:ilvl w:val="0"/>
          <w:numId w:val="12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9A209A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9680" behindDoc="0" locked="0" layoutInCell="1" allowOverlap="1" wp14:anchorId="5352DFC3" wp14:editId="5BCFCCFD">
            <wp:simplePos x="0" y="0"/>
            <wp:positionH relativeFrom="margin">
              <wp:posOffset>185420</wp:posOffset>
            </wp:positionH>
            <wp:positionV relativeFrom="paragraph">
              <wp:posOffset>219710</wp:posOffset>
            </wp:positionV>
            <wp:extent cx="1394460" cy="927735"/>
            <wp:effectExtent l="0" t="0" r="0" b="571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09A">
        <w:rPr>
          <w:rFonts w:cs="Arial"/>
          <w:sz w:val="32"/>
          <w:szCs w:val="32"/>
          <w:lang w:val="en-AU" w:eastAsia="en-GB"/>
        </w:rPr>
        <w:t>the rules have been made by the government</w:t>
      </w:r>
    </w:p>
    <w:p w:rsidR="004A1704" w:rsidRDefault="004A1704" w:rsidP="004A1704">
      <w:pPr>
        <w:pStyle w:val="ListParagraph"/>
        <w:rPr>
          <w:rFonts w:cs="Arial"/>
          <w:sz w:val="32"/>
          <w:szCs w:val="32"/>
          <w:lang w:val="en-AU" w:eastAsia="en-GB"/>
        </w:rPr>
      </w:pPr>
    </w:p>
    <w:p w:rsidR="00D62225" w:rsidRPr="009A209A" w:rsidRDefault="00D62225" w:rsidP="00BE26CD">
      <w:pPr>
        <w:numPr>
          <w:ilvl w:val="0"/>
          <w:numId w:val="12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9A209A">
        <w:rPr>
          <w:rFonts w:cs="Arial"/>
          <w:sz w:val="32"/>
          <w:szCs w:val="32"/>
          <w:lang w:val="en-AU" w:eastAsia="en-GB"/>
        </w:rPr>
        <w:t xml:space="preserve">everyone has to follow the rules </w:t>
      </w:r>
    </w:p>
    <w:p w:rsidR="00D62225" w:rsidRPr="009A209A" w:rsidRDefault="004A1704" w:rsidP="00BE26CD">
      <w:p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9A209A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0704" behindDoc="0" locked="0" layoutInCell="1" allowOverlap="1" wp14:anchorId="334E2BB4" wp14:editId="49B864FB">
            <wp:simplePos x="0" y="0"/>
            <wp:positionH relativeFrom="column">
              <wp:posOffset>-163195</wp:posOffset>
            </wp:positionH>
            <wp:positionV relativeFrom="paragraph">
              <wp:posOffset>128905</wp:posOffset>
            </wp:positionV>
            <wp:extent cx="2356899" cy="1392072"/>
            <wp:effectExtent l="0" t="0" r="5715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99" cy="139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225" w:rsidRPr="009A209A" w:rsidRDefault="00D62225" w:rsidP="00BE26CD">
      <w:pPr>
        <w:numPr>
          <w:ilvl w:val="0"/>
          <w:numId w:val="12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9A209A">
        <w:rPr>
          <w:rFonts w:cs="Arial"/>
          <w:sz w:val="32"/>
          <w:szCs w:val="32"/>
          <w:lang w:val="en-AU" w:eastAsia="en-GB"/>
        </w:rPr>
        <w:t xml:space="preserve">disabled people and other people do not help </w:t>
      </w:r>
      <w:r w:rsidR="00DE6C08">
        <w:rPr>
          <w:rFonts w:cs="Arial"/>
          <w:sz w:val="32"/>
          <w:szCs w:val="32"/>
          <w:lang w:val="en-AU" w:eastAsia="en-GB"/>
        </w:rPr>
        <w:t xml:space="preserve">to </w:t>
      </w:r>
      <w:r w:rsidRPr="009A209A">
        <w:rPr>
          <w:rFonts w:cs="Arial"/>
          <w:sz w:val="32"/>
          <w:szCs w:val="32"/>
          <w:lang w:val="en-AU" w:eastAsia="en-GB"/>
        </w:rPr>
        <w:t>make the rules.</w:t>
      </w:r>
    </w:p>
    <w:p w:rsidR="00D62225" w:rsidRDefault="00D62225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9A5E78" w:rsidRDefault="009A5E78" w:rsidP="00BE26CD">
      <w:pPr>
        <w:spacing w:after="0" w:line="360" w:lineRule="auto"/>
        <w:rPr>
          <w:rFonts w:cs="Arial"/>
          <w:sz w:val="32"/>
          <w:szCs w:val="32"/>
          <w:lang w:val="en-AU" w:eastAsia="en-GB"/>
        </w:rPr>
      </w:pPr>
    </w:p>
    <w:p w:rsidR="004A1704" w:rsidRDefault="004A1704">
      <w:pPr>
        <w:spacing w:after="160" w:line="259" w:lineRule="auto"/>
        <w:rPr>
          <w:rFonts w:cs="Arial"/>
          <w:sz w:val="32"/>
          <w:szCs w:val="32"/>
          <w:lang w:val="en-AU" w:eastAsia="en-GB"/>
        </w:rPr>
      </w:pPr>
      <w:r>
        <w:rPr>
          <w:rFonts w:cs="Arial"/>
          <w:sz w:val="32"/>
          <w:szCs w:val="32"/>
          <w:lang w:val="en-AU" w:eastAsia="en-GB"/>
        </w:rPr>
        <w:br w:type="page"/>
      </w:r>
    </w:p>
    <w:p w:rsidR="00D62225" w:rsidRPr="000763BB" w:rsidRDefault="00B3365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3776" behindDoc="0" locked="0" layoutInCell="1" allowOverlap="1" wp14:anchorId="73F87EDF" wp14:editId="08E730DC">
            <wp:simplePos x="0" y="0"/>
            <wp:positionH relativeFrom="column">
              <wp:posOffset>229235</wp:posOffset>
            </wp:positionH>
            <wp:positionV relativeFrom="paragraph">
              <wp:posOffset>283210</wp:posOffset>
            </wp:positionV>
            <wp:extent cx="1437640" cy="1232535"/>
            <wp:effectExtent l="0" t="0" r="0" b="571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2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225" w:rsidRPr="000763BB">
        <w:rPr>
          <w:rFonts w:cs="Arial"/>
          <w:sz w:val="32"/>
          <w:szCs w:val="32"/>
          <w:lang w:val="en-AU" w:eastAsia="en-GB"/>
        </w:rPr>
        <w:t xml:space="preserve">The rules </w:t>
      </w:r>
      <w:r w:rsidR="00D62225">
        <w:rPr>
          <w:rFonts w:cs="Arial"/>
          <w:sz w:val="32"/>
          <w:szCs w:val="32"/>
          <w:lang w:val="en-AU" w:eastAsia="en-GB"/>
        </w:rPr>
        <w:t xml:space="preserve">in the </w:t>
      </w:r>
      <w:r w:rsidR="00DE6C08">
        <w:rPr>
          <w:rFonts w:cs="Arial"/>
          <w:sz w:val="32"/>
          <w:szCs w:val="32"/>
          <w:lang w:val="en-AU" w:eastAsia="en-GB"/>
        </w:rPr>
        <w:t xml:space="preserve">old </w:t>
      </w:r>
      <w:r w:rsidR="00D62225">
        <w:rPr>
          <w:rFonts w:cs="Arial"/>
          <w:sz w:val="32"/>
          <w:szCs w:val="32"/>
          <w:lang w:val="en-AU" w:eastAsia="en-GB"/>
        </w:rPr>
        <w:t xml:space="preserve">disability support system </w:t>
      </w:r>
      <w:r w:rsidR="00746760">
        <w:rPr>
          <w:rFonts w:cs="Arial"/>
          <w:sz w:val="32"/>
          <w:szCs w:val="32"/>
          <w:lang w:val="en-AU" w:eastAsia="en-GB"/>
        </w:rPr>
        <w:t xml:space="preserve">also </w:t>
      </w:r>
      <w:r w:rsidR="00D62225" w:rsidRPr="000763BB">
        <w:rPr>
          <w:rFonts w:cs="Arial"/>
          <w:sz w:val="32"/>
          <w:szCs w:val="32"/>
          <w:lang w:val="en-AU" w:eastAsia="en-GB"/>
        </w:rPr>
        <w:t>mean that:</w:t>
      </w:r>
    </w:p>
    <w:p w:rsidR="00D62225" w:rsidRPr="000763BB" w:rsidRDefault="00D62225" w:rsidP="00BE26CD">
      <w:pPr>
        <w:numPr>
          <w:ilvl w:val="0"/>
          <w:numId w:val="13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0763BB">
        <w:rPr>
          <w:rFonts w:cs="Arial"/>
          <w:sz w:val="32"/>
          <w:szCs w:val="32"/>
          <w:lang w:val="en-AU" w:eastAsia="en-GB"/>
        </w:rPr>
        <w:t xml:space="preserve">disabled people </w:t>
      </w:r>
      <w:r>
        <w:rPr>
          <w:rFonts w:cs="Arial"/>
          <w:sz w:val="32"/>
          <w:szCs w:val="32"/>
          <w:lang w:val="en-AU" w:eastAsia="en-GB"/>
        </w:rPr>
        <w:t>do not</w:t>
      </w:r>
      <w:r w:rsidRPr="000763BB">
        <w:rPr>
          <w:rFonts w:cs="Arial"/>
          <w:sz w:val="32"/>
          <w:szCs w:val="32"/>
          <w:lang w:val="en-AU" w:eastAsia="en-GB"/>
        </w:rPr>
        <w:t xml:space="preserve"> </w:t>
      </w:r>
      <w:r w:rsidR="00DE6C08">
        <w:rPr>
          <w:rFonts w:cs="Arial"/>
          <w:sz w:val="32"/>
          <w:szCs w:val="32"/>
          <w:lang w:val="en-AU" w:eastAsia="en-GB"/>
        </w:rPr>
        <w:t xml:space="preserve">always </w:t>
      </w:r>
      <w:r w:rsidRPr="000763BB">
        <w:rPr>
          <w:rFonts w:cs="Arial"/>
          <w:sz w:val="32"/>
          <w:szCs w:val="32"/>
          <w:lang w:val="en-AU" w:eastAsia="en-GB"/>
        </w:rPr>
        <w:t xml:space="preserve">get the disability support they want </w:t>
      </w:r>
      <w:r w:rsidR="00F11A6C">
        <w:rPr>
          <w:rFonts w:cs="Arial"/>
          <w:sz w:val="32"/>
          <w:szCs w:val="32"/>
          <w:lang w:val="en-AU" w:eastAsia="en-GB"/>
        </w:rPr>
        <w:t>or need</w:t>
      </w:r>
    </w:p>
    <w:p w:rsidR="00D62225" w:rsidRPr="000763BB" w:rsidRDefault="00D62225" w:rsidP="00BE26CD">
      <w:pPr>
        <w:spacing w:after="0" w:line="360" w:lineRule="auto"/>
        <w:ind w:left="3402"/>
        <w:contextualSpacing/>
        <w:rPr>
          <w:rFonts w:cs="Arial"/>
          <w:sz w:val="32"/>
          <w:szCs w:val="32"/>
          <w:lang w:val="en-AU" w:eastAsia="en-GB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2752" behindDoc="0" locked="0" layoutInCell="1" allowOverlap="1" wp14:anchorId="62990C73" wp14:editId="7E14EEBE">
            <wp:simplePos x="0" y="0"/>
            <wp:positionH relativeFrom="column">
              <wp:posOffset>229235</wp:posOffset>
            </wp:positionH>
            <wp:positionV relativeFrom="paragraph">
              <wp:posOffset>353060</wp:posOffset>
            </wp:positionV>
            <wp:extent cx="1516998" cy="1163782"/>
            <wp:effectExtent l="0" t="0" r="762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98" cy="1163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225" w:rsidRPr="007F6982" w:rsidRDefault="00D605F8" w:rsidP="00BE26CD">
      <w:pPr>
        <w:numPr>
          <w:ilvl w:val="0"/>
          <w:numId w:val="13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>
        <w:rPr>
          <w:rFonts w:cs="Arial"/>
          <w:sz w:val="32"/>
          <w:szCs w:val="32"/>
          <w:lang w:val="en-AU" w:eastAsia="en-GB"/>
        </w:rPr>
        <w:t>many</w:t>
      </w:r>
      <w:r w:rsidR="00250CC6">
        <w:rPr>
          <w:rFonts w:cs="Arial"/>
          <w:sz w:val="32"/>
          <w:szCs w:val="32"/>
          <w:lang w:val="en-AU" w:eastAsia="en-GB"/>
        </w:rPr>
        <w:t xml:space="preserve"> </w:t>
      </w:r>
      <w:r w:rsidR="00D62225">
        <w:rPr>
          <w:rFonts w:cs="Arial"/>
          <w:sz w:val="32"/>
          <w:szCs w:val="32"/>
          <w:lang w:val="en-AU" w:eastAsia="en-GB"/>
        </w:rPr>
        <w:t>disabled people are not able to</w:t>
      </w:r>
      <w:r w:rsidR="00DE6C08">
        <w:rPr>
          <w:rFonts w:cs="Arial"/>
          <w:sz w:val="32"/>
          <w:szCs w:val="32"/>
          <w:lang w:val="en-AU" w:eastAsia="en-GB"/>
        </w:rPr>
        <w:t xml:space="preserve"> pay other whānau / </w:t>
      </w:r>
      <w:r w:rsidR="00D62225" w:rsidRPr="000763BB">
        <w:rPr>
          <w:rFonts w:cs="Arial"/>
          <w:sz w:val="32"/>
          <w:szCs w:val="32"/>
          <w:lang w:val="en-AU" w:eastAsia="en-GB"/>
        </w:rPr>
        <w:t xml:space="preserve">family members </w:t>
      </w:r>
      <w:r w:rsidR="00D62225">
        <w:rPr>
          <w:rFonts w:cs="Arial"/>
          <w:sz w:val="32"/>
          <w:szCs w:val="32"/>
          <w:lang w:val="en-AU" w:eastAsia="en-GB"/>
        </w:rPr>
        <w:t>to support them</w:t>
      </w:r>
    </w:p>
    <w:p w:rsidR="00D62225" w:rsidRDefault="00D62225" w:rsidP="00BE26CD">
      <w:pPr>
        <w:pStyle w:val="ListParagraph"/>
        <w:spacing w:line="360" w:lineRule="auto"/>
        <w:rPr>
          <w:rFonts w:ascii="Arial" w:hAnsi="Arial" w:cs="Arial"/>
          <w:sz w:val="32"/>
          <w:szCs w:val="32"/>
          <w:lang w:val="en-AU" w:eastAsia="en-GB"/>
        </w:rPr>
      </w:pPr>
    </w:p>
    <w:p w:rsidR="00D62225" w:rsidRPr="000763BB" w:rsidRDefault="009A5E78" w:rsidP="00BE26CD">
      <w:pPr>
        <w:numPr>
          <w:ilvl w:val="0"/>
          <w:numId w:val="13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8352" behindDoc="1" locked="0" layoutInCell="1" allowOverlap="1" wp14:anchorId="4A3914EC" wp14:editId="0417F42D">
            <wp:simplePos x="0" y="0"/>
            <wp:positionH relativeFrom="column">
              <wp:posOffset>233045</wp:posOffset>
            </wp:positionH>
            <wp:positionV relativeFrom="paragraph">
              <wp:posOffset>14605</wp:posOffset>
            </wp:positionV>
            <wp:extent cx="1512496" cy="114622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hared-home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496" cy="11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90A">
        <w:rPr>
          <w:rFonts w:cs="Arial"/>
          <w:sz w:val="32"/>
          <w:szCs w:val="32"/>
          <w:lang w:val="en-AU" w:eastAsia="en-GB"/>
        </w:rPr>
        <w:t>d</w:t>
      </w:r>
      <w:r w:rsidR="00D62225">
        <w:rPr>
          <w:rFonts w:cs="Arial"/>
          <w:sz w:val="32"/>
          <w:szCs w:val="32"/>
          <w:lang w:val="en-AU" w:eastAsia="en-GB"/>
        </w:rPr>
        <w:t xml:space="preserve">isability support services </w:t>
      </w:r>
      <w:r w:rsidR="00D62225" w:rsidRPr="000763BB">
        <w:rPr>
          <w:rFonts w:cs="Arial"/>
          <w:sz w:val="32"/>
          <w:szCs w:val="32"/>
          <w:lang w:val="en-AU" w:eastAsia="en-GB"/>
        </w:rPr>
        <w:t xml:space="preserve">can only give people </w:t>
      </w:r>
      <w:r w:rsidR="00D62225">
        <w:rPr>
          <w:rFonts w:cs="Arial"/>
          <w:sz w:val="32"/>
          <w:szCs w:val="32"/>
          <w:lang w:val="en-AU" w:eastAsia="en-GB"/>
        </w:rPr>
        <w:t>some</w:t>
      </w:r>
      <w:r w:rsidR="00D62225" w:rsidRPr="000763BB">
        <w:rPr>
          <w:rFonts w:cs="Arial"/>
          <w:sz w:val="32"/>
          <w:szCs w:val="32"/>
          <w:lang w:val="en-AU" w:eastAsia="en-GB"/>
        </w:rPr>
        <w:t xml:space="preserve"> </w:t>
      </w:r>
      <w:r w:rsidR="00D62225">
        <w:rPr>
          <w:rFonts w:cs="Arial"/>
          <w:sz w:val="32"/>
          <w:szCs w:val="32"/>
          <w:lang w:val="en-AU" w:eastAsia="en-GB"/>
        </w:rPr>
        <w:t>kinds</w:t>
      </w:r>
      <w:r w:rsidR="00D62225" w:rsidRPr="000763BB">
        <w:rPr>
          <w:rFonts w:cs="Arial"/>
          <w:sz w:val="32"/>
          <w:szCs w:val="32"/>
          <w:lang w:val="en-AU" w:eastAsia="en-GB"/>
        </w:rPr>
        <w:t xml:space="preserve"> of disability support. </w:t>
      </w:r>
    </w:p>
    <w:p w:rsidR="00D62225" w:rsidRPr="000763BB" w:rsidRDefault="00D62225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0E2473" w:rsidRDefault="000E247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97EFD" w:rsidRDefault="00397EFD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97EFD" w:rsidRDefault="00397EFD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97EFD" w:rsidRDefault="00397EFD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97EFD" w:rsidRDefault="00397EFD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0E2473" w:rsidRDefault="000E247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1A2B04" w:rsidRDefault="001A2B04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1A2B04" w:rsidRDefault="001A2B04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D96238" w:rsidRDefault="00246C6F" w:rsidP="00BE26CD">
      <w:pPr>
        <w:spacing w:after="240" w:line="360" w:lineRule="auto"/>
        <w:jc w:val="center"/>
        <w:rPr>
          <w:rFonts w:cs="Arial"/>
          <w:b/>
          <w:sz w:val="40"/>
          <w:szCs w:val="36"/>
        </w:rPr>
      </w:pPr>
      <w:r w:rsidRPr="005A37A0">
        <w:rPr>
          <w:rFonts w:cs="Arial"/>
          <w:b/>
          <w:noProof/>
          <w:sz w:val="40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7903F7FA" wp14:editId="284D39BE">
                <wp:simplePos x="0" y="0"/>
                <wp:positionH relativeFrom="column">
                  <wp:posOffset>-214312</wp:posOffset>
                </wp:positionH>
                <wp:positionV relativeFrom="paragraph">
                  <wp:posOffset>-247650</wp:posOffset>
                </wp:positionV>
                <wp:extent cx="6176962" cy="1414463"/>
                <wp:effectExtent l="57150" t="38100" r="52705" b="71755"/>
                <wp:wrapNone/>
                <wp:docPr id="233" name="Rectangle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76962" cy="1414463"/>
                        </a:xfrm>
                        <a:prstGeom prst="rect">
                          <a:avLst/>
                        </a:prstGeom>
                        <a:solidFill>
                          <a:srgbClr val="ABBDA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3B378" id="Rectangle 233" o:spid="_x0000_s1026" style="position:absolute;margin-left:-16.85pt;margin-top:-19.5pt;width:486.35pt;height:111.4pt;z-index:-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" fillcolor="#abbda7" stroked="f">
                <v:shadow on="t" color="black" opacity="24903f" origin=",.5" offset="0,.55556mm"/>
                <o:lock v:ext="edit" aspectratio="t"/>
              </v:rect>
            </w:pict>
          </mc:Fallback>
        </mc:AlternateContent>
      </w:r>
      <w:r>
        <w:rPr>
          <w:rFonts w:cs="Arial"/>
          <w:b/>
          <w:sz w:val="40"/>
          <w:szCs w:val="36"/>
        </w:rPr>
        <w:t xml:space="preserve">What did </w:t>
      </w:r>
      <w:r w:rsidR="00EE1EEB">
        <w:rPr>
          <w:rFonts w:cs="Arial"/>
          <w:b/>
          <w:sz w:val="40"/>
          <w:szCs w:val="36"/>
        </w:rPr>
        <w:t>disabled</w:t>
      </w:r>
      <w:r w:rsidR="00964B0C">
        <w:rPr>
          <w:rFonts w:cs="Arial"/>
          <w:b/>
          <w:sz w:val="40"/>
          <w:szCs w:val="36"/>
        </w:rPr>
        <w:t xml:space="preserve"> people </w:t>
      </w:r>
    </w:p>
    <w:p w:rsidR="00246C6F" w:rsidRPr="005A37A0" w:rsidRDefault="00F273CD" w:rsidP="00BE26CD">
      <w:pPr>
        <w:tabs>
          <w:tab w:val="center" w:pos="4513"/>
          <w:tab w:val="right" w:pos="9026"/>
        </w:tabs>
        <w:spacing w:after="240" w:line="360" w:lineRule="auto"/>
        <w:rPr>
          <w:rFonts w:cs="Arial"/>
          <w:b/>
          <w:sz w:val="36"/>
          <w:szCs w:val="36"/>
        </w:rPr>
      </w:pPr>
      <w:r>
        <w:rPr>
          <w:rFonts w:cs="Arial"/>
          <w:b/>
          <w:sz w:val="40"/>
          <w:szCs w:val="36"/>
        </w:rPr>
        <w:tab/>
      </w:r>
      <w:r w:rsidR="00964B0C">
        <w:rPr>
          <w:rFonts w:cs="Arial"/>
          <w:b/>
          <w:sz w:val="40"/>
          <w:szCs w:val="36"/>
        </w:rPr>
        <w:t>and represen</w:t>
      </w:r>
      <w:r w:rsidR="00C75203">
        <w:rPr>
          <w:rFonts w:cs="Arial"/>
          <w:b/>
          <w:sz w:val="40"/>
          <w:szCs w:val="36"/>
        </w:rPr>
        <w:t>tatives say</w:t>
      </w:r>
      <w:r w:rsidR="00246C6F">
        <w:rPr>
          <w:rFonts w:cs="Arial"/>
          <w:b/>
          <w:sz w:val="40"/>
          <w:szCs w:val="36"/>
        </w:rPr>
        <w:t>?</w:t>
      </w:r>
      <w:r>
        <w:rPr>
          <w:rFonts w:cs="Arial"/>
          <w:b/>
          <w:sz w:val="40"/>
          <w:szCs w:val="36"/>
        </w:rPr>
        <w:tab/>
      </w:r>
    </w:p>
    <w:p w:rsidR="00065945" w:rsidRDefault="00065945" w:rsidP="00BE26CD">
      <w:pPr>
        <w:spacing w:after="240" w:line="360" w:lineRule="auto"/>
        <w:ind w:left="3402"/>
        <w:rPr>
          <w:rFonts w:cs="Arial"/>
          <w:sz w:val="32"/>
          <w:szCs w:val="32"/>
          <w:lang w:val="en-AU"/>
        </w:rPr>
      </w:pPr>
    </w:p>
    <w:p w:rsidR="00872ECD" w:rsidRDefault="009A5E78" w:rsidP="00BE26CD">
      <w:pPr>
        <w:spacing w:line="360" w:lineRule="auto"/>
        <w:ind w:left="3402"/>
        <w:rPr>
          <w:rFonts w:cs="Arial"/>
          <w:noProof/>
          <w:sz w:val="32"/>
          <w:szCs w:val="32"/>
          <w:lang w:eastAsia="en-NZ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9984" behindDoc="1" locked="0" layoutInCell="1" allowOverlap="1" wp14:anchorId="35ACF4AF" wp14:editId="73619C09">
            <wp:simplePos x="0" y="0"/>
            <wp:positionH relativeFrom="column">
              <wp:posOffset>-76200</wp:posOffset>
            </wp:positionH>
            <wp:positionV relativeFrom="paragraph">
              <wp:posOffset>458470</wp:posOffset>
            </wp:positionV>
            <wp:extent cx="1357630" cy="135763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Discuss-Yes-No_1024x1024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ECD">
        <w:rPr>
          <w:rFonts w:cs="Arial"/>
          <w:noProof/>
          <w:sz w:val="32"/>
          <w:szCs w:val="32"/>
          <w:lang w:eastAsia="en-NZ"/>
        </w:rPr>
        <w:t xml:space="preserve">Not all people feel the same way about the </w:t>
      </w:r>
      <w:r w:rsidR="00606DCA">
        <w:rPr>
          <w:rFonts w:cs="Arial"/>
          <w:noProof/>
          <w:sz w:val="32"/>
          <w:szCs w:val="32"/>
          <w:lang w:eastAsia="en-NZ"/>
        </w:rPr>
        <w:t xml:space="preserve">old </w:t>
      </w:r>
      <w:r w:rsidR="00872ECD">
        <w:rPr>
          <w:rFonts w:cs="Arial"/>
          <w:noProof/>
          <w:sz w:val="32"/>
          <w:szCs w:val="32"/>
          <w:lang w:eastAsia="en-NZ"/>
        </w:rPr>
        <w:t>disability support system.</w:t>
      </w:r>
    </w:p>
    <w:p w:rsidR="00872ECD" w:rsidRDefault="00872ECD" w:rsidP="00BE26CD">
      <w:pPr>
        <w:spacing w:line="360" w:lineRule="auto"/>
        <w:ind w:left="3402"/>
        <w:rPr>
          <w:rFonts w:cs="Arial"/>
          <w:noProof/>
          <w:sz w:val="32"/>
          <w:szCs w:val="32"/>
          <w:lang w:eastAsia="en-NZ"/>
        </w:rPr>
      </w:pPr>
    </w:p>
    <w:p w:rsidR="00872ECD" w:rsidRPr="00F314E5" w:rsidRDefault="00872ECD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6912" behindDoc="0" locked="0" layoutInCell="1" allowOverlap="1" wp14:anchorId="21F6FE63" wp14:editId="70A7E0A2">
            <wp:simplePos x="0" y="0"/>
            <wp:positionH relativeFrom="margin">
              <wp:posOffset>-56515</wp:posOffset>
            </wp:positionH>
            <wp:positionV relativeFrom="paragraph">
              <wp:posOffset>742950</wp:posOffset>
            </wp:positionV>
            <wp:extent cx="1320729" cy="743238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29" cy="74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lang w:eastAsia="en-NZ"/>
        </w:rPr>
        <w:t>The way people</w:t>
      </w:r>
      <w:r w:rsidRPr="00F314E5">
        <w:rPr>
          <w:rFonts w:cs="Arial"/>
          <w:sz w:val="32"/>
          <w:szCs w:val="32"/>
          <w:lang w:val="en-AU"/>
        </w:rPr>
        <w:t xml:space="preserve"> feel about </w:t>
      </w:r>
      <w:r w:rsidR="00606DCA">
        <w:rPr>
          <w:rFonts w:cs="Arial"/>
          <w:sz w:val="32"/>
          <w:szCs w:val="32"/>
          <w:lang w:val="en-AU"/>
        </w:rPr>
        <w:t>a</w:t>
      </w:r>
      <w:r w:rsidRPr="00F314E5">
        <w:rPr>
          <w:rFonts w:cs="Arial"/>
          <w:sz w:val="32"/>
          <w:szCs w:val="32"/>
          <w:lang w:val="en-AU"/>
        </w:rPr>
        <w:t xml:space="preserve"> disability support system </w:t>
      </w:r>
      <w:r>
        <w:rPr>
          <w:rFonts w:cs="Arial"/>
          <w:sz w:val="32"/>
          <w:szCs w:val="32"/>
          <w:lang w:val="en-AU"/>
        </w:rPr>
        <w:t>can change because of</w:t>
      </w:r>
      <w:r w:rsidRPr="00F314E5">
        <w:rPr>
          <w:rFonts w:cs="Arial"/>
          <w:sz w:val="32"/>
          <w:szCs w:val="32"/>
          <w:lang w:val="en-AU"/>
        </w:rPr>
        <w:t>:</w:t>
      </w:r>
    </w:p>
    <w:p w:rsidR="00872ECD" w:rsidRPr="00F314E5" w:rsidRDefault="00872ECD" w:rsidP="00BE26CD">
      <w:pPr>
        <w:pStyle w:val="ListParagraph"/>
        <w:numPr>
          <w:ilvl w:val="0"/>
          <w:numId w:val="16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their age </w:t>
      </w:r>
    </w:p>
    <w:p w:rsidR="00872ECD" w:rsidRPr="00F314E5" w:rsidRDefault="00872ECD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6"/>
          <w:lang w:val="en-NZ" w:eastAsia="en-NZ"/>
        </w:rPr>
        <w:drawing>
          <wp:anchor distT="0" distB="0" distL="114300" distR="114300" simplePos="0" relativeHeight="252007936" behindDoc="0" locked="0" layoutInCell="1" allowOverlap="1" wp14:anchorId="120A46AA" wp14:editId="274DD9C3">
            <wp:simplePos x="0" y="0"/>
            <wp:positionH relativeFrom="margin">
              <wp:posOffset>-71120</wp:posOffset>
            </wp:positionH>
            <wp:positionV relativeFrom="paragraph">
              <wp:posOffset>183515</wp:posOffset>
            </wp:positionV>
            <wp:extent cx="1349537" cy="865016"/>
            <wp:effectExtent l="0" t="0" r="317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7" cy="865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ECD" w:rsidRPr="00F314E5" w:rsidRDefault="00872ECD" w:rsidP="00BE26CD">
      <w:pPr>
        <w:pStyle w:val="ListParagraph"/>
        <w:numPr>
          <w:ilvl w:val="0"/>
          <w:numId w:val="16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their disability </w:t>
      </w:r>
    </w:p>
    <w:p w:rsidR="00872ECD" w:rsidRPr="00F314E5" w:rsidRDefault="00872ECD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872ECD" w:rsidRPr="00F314E5" w:rsidRDefault="00872ECD" w:rsidP="00BE26CD">
      <w:pPr>
        <w:pStyle w:val="ListParagraph"/>
        <w:numPr>
          <w:ilvl w:val="0"/>
          <w:numId w:val="16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6"/>
          <w:lang w:val="en-NZ" w:eastAsia="en-NZ"/>
        </w:rPr>
        <w:drawing>
          <wp:anchor distT="0" distB="0" distL="114300" distR="114300" simplePos="0" relativeHeight="252008960" behindDoc="0" locked="0" layoutInCell="1" allowOverlap="1" wp14:anchorId="1D2D354A" wp14:editId="5904C6DC">
            <wp:simplePos x="0" y="0"/>
            <wp:positionH relativeFrom="column">
              <wp:posOffset>635</wp:posOffset>
            </wp:positionH>
            <wp:positionV relativeFrom="paragraph">
              <wp:posOffset>247015</wp:posOffset>
            </wp:positionV>
            <wp:extent cx="1213477" cy="1506880"/>
            <wp:effectExtent l="0" t="0" r="635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77" cy="15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E78">
        <w:rPr>
          <w:rFonts w:ascii="Arial" w:hAnsi="Arial" w:cs="Arial"/>
          <w:noProof/>
          <w:sz w:val="32"/>
          <w:szCs w:val="36"/>
          <w:lang w:val="en-NZ" w:eastAsia="en-NZ"/>
        </w:rPr>
        <w:t>the kind of</w:t>
      </w:r>
      <w:r w:rsidRPr="00F314E5">
        <w:rPr>
          <w:rFonts w:ascii="Arial" w:hAnsi="Arial" w:cs="Arial"/>
          <w:sz w:val="32"/>
          <w:szCs w:val="32"/>
          <w:lang w:val="en-AU"/>
        </w:rPr>
        <w:t xml:space="preserve"> disability support they get</w:t>
      </w:r>
    </w:p>
    <w:p w:rsidR="00872ECD" w:rsidRPr="00F314E5" w:rsidRDefault="00872ECD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872ECD" w:rsidRDefault="00872ECD" w:rsidP="00BE26CD">
      <w:pPr>
        <w:pStyle w:val="ListParagraph"/>
        <w:numPr>
          <w:ilvl w:val="0"/>
          <w:numId w:val="16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>how much disability support they get</w:t>
      </w:r>
    </w:p>
    <w:p w:rsidR="00872ECD" w:rsidRDefault="00872ECD" w:rsidP="00BE26CD">
      <w:pPr>
        <w:spacing w:after="240" w:line="360" w:lineRule="auto"/>
        <w:ind w:left="3402"/>
        <w:rPr>
          <w:rFonts w:cs="Arial"/>
          <w:sz w:val="32"/>
          <w:szCs w:val="32"/>
          <w:lang w:val="en-AU"/>
        </w:rPr>
      </w:pPr>
    </w:p>
    <w:p w:rsidR="006F12E0" w:rsidRDefault="006F12E0" w:rsidP="00BE26CD">
      <w:pPr>
        <w:spacing w:after="240" w:line="360" w:lineRule="auto"/>
        <w:ind w:left="3402"/>
        <w:rPr>
          <w:rFonts w:cs="Arial"/>
          <w:b/>
          <w:sz w:val="32"/>
          <w:szCs w:val="32"/>
          <w:lang w:val="en-AU"/>
        </w:rPr>
      </w:pPr>
    </w:p>
    <w:p w:rsidR="006F12E0" w:rsidRDefault="006F12E0" w:rsidP="00BE26CD">
      <w:pPr>
        <w:spacing w:after="240" w:line="360" w:lineRule="auto"/>
        <w:ind w:left="3402"/>
        <w:rPr>
          <w:rFonts w:cs="Arial"/>
          <w:b/>
          <w:sz w:val="32"/>
          <w:szCs w:val="32"/>
          <w:lang w:val="en-AU"/>
        </w:rPr>
      </w:pPr>
    </w:p>
    <w:p w:rsidR="00245DA2" w:rsidRPr="00245DA2" w:rsidRDefault="00E6714C" w:rsidP="00BE26CD">
      <w:pPr>
        <w:spacing w:after="240" w:line="360" w:lineRule="auto"/>
        <w:ind w:left="3402"/>
        <w:rPr>
          <w:rFonts w:cs="Arial"/>
          <w:b/>
          <w:sz w:val="32"/>
          <w:szCs w:val="32"/>
          <w:lang w:val="en-AU"/>
        </w:rPr>
      </w:pPr>
      <w:r>
        <w:rPr>
          <w:rFonts w:cs="Arial"/>
          <w:b/>
          <w:sz w:val="32"/>
          <w:szCs w:val="32"/>
          <w:lang w:val="en-AU"/>
        </w:rPr>
        <w:t>Being happy</w:t>
      </w:r>
    </w:p>
    <w:p w:rsidR="00F21F40" w:rsidRDefault="00E6714C" w:rsidP="00BE26CD">
      <w:pPr>
        <w:spacing w:after="240" w:line="360" w:lineRule="auto"/>
        <w:ind w:left="3402"/>
        <w:rPr>
          <w:rFonts w:cs="Arial"/>
          <w:sz w:val="32"/>
          <w:szCs w:val="32"/>
          <w:lang w:val="en-AU"/>
        </w:rPr>
      </w:pPr>
      <w:r w:rsidRPr="00976B67"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860480" behindDoc="0" locked="0" layoutInCell="1" allowOverlap="1" wp14:anchorId="506E622B" wp14:editId="4D437A77">
            <wp:simplePos x="0" y="0"/>
            <wp:positionH relativeFrom="margin">
              <wp:posOffset>0</wp:posOffset>
            </wp:positionH>
            <wp:positionV relativeFrom="paragraph">
              <wp:posOffset>17780</wp:posOffset>
            </wp:positionV>
            <wp:extent cx="1502410" cy="1468120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976B67">
        <w:rPr>
          <w:rFonts w:cs="Arial"/>
          <w:sz w:val="32"/>
          <w:szCs w:val="32"/>
          <w:lang w:val="en-AU"/>
        </w:rPr>
        <w:t xml:space="preserve">Most </w:t>
      </w:r>
      <w:r w:rsidR="00CA73F0" w:rsidRPr="00976B67">
        <w:rPr>
          <w:rFonts w:cs="Arial"/>
          <w:sz w:val="32"/>
          <w:szCs w:val="32"/>
          <w:lang w:val="en-AU"/>
        </w:rPr>
        <w:t xml:space="preserve">disabled </w:t>
      </w:r>
      <w:r w:rsidR="00976B67" w:rsidRPr="00976B67">
        <w:rPr>
          <w:rFonts w:cs="Arial"/>
          <w:sz w:val="32"/>
          <w:szCs w:val="32"/>
          <w:lang w:val="en-AU"/>
        </w:rPr>
        <w:t xml:space="preserve">people who did the survey </w:t>
      </w:r>
      <w:r w:rsidR="0034228C" w:rsidRPr="00976B67">
        <w:rPr>
          <w:rFonts w:cs="Arial"/>
          <w:sz w:val="32"/>
          <w:szCs w:val="32"/>
          <w:lang w:val="en-AU"/>
        </w:rPr>
        <w:t>were</w:t>
      </w:r>
      <w:r w:rsidR="0034228C" w:rsidRPr="00F314E5">
        <w:rPr>
          <w:rFonts w:cs="Arial"/>
          <w:sz w:val="32"/>
          <w:szCs w:val="32"/>
          <w:lang w:val="en-AU"/>
        </w:rPr>
        <w:t xml:space="preserve"> happy with the</w:t>
      </w:r>
      <w:r w:rsidR="00250CC6">
        <w:rPr>
          <w:rFonts w:cs="Arial"/>
          <w:sz w:val="32"/>
          <w:szCs w:val="32"/>
          <w:lang w:val="en-AU"/>
        </w:rPr>
        <w:t xml:space="preserve"> support they were getting from the</w:t>
      </w:r>
      <w:r w:rsidR="0034228C" w:rsidRPr="00F314E5">
        <w:rPr>
          <w:rFonts w:cs="Arial"/>
          <w:sz w:val="32"/>
          <w:szCs w:val="32"/>
          <w:lang w:val="en-AU"/>
        </w:rPr>
        <w:t xml:space="preserve"> </w:t>
      </w:r>
      <w:r w:rsidR="00F11932">
        <w:rPr>
          <w:rFonts w:cs="Arial"/>
          <w:sz w:val="32"/>
          <w:szCs w:val="32"/>
          <w:lang w:val="en-AU"/>
        </w:rPr>
        <w:t>ol</w:t>
      </w:r>
      <w:r w:rsidR="00913765">
        <w:rPr>
          <w:rFonts w:cs="Arial"/>
          <w:sz w:val="32"/>
          <w:szCs w:val="32"/>
          <w:lang w:val="en-AU"/>
        </w:rPr>
        <w:t xml:space="preserve">d </w:t>
      </w:r>
      <w:r w:rsidR="0034228C" w:rsidRPr="00F314E5">
        <w:rPr>
          <w:rFonts w:cs="Arial"/>
          <w:sz w:val="32"/>
          <w:szCs w:val="32"/>
          <w:lang w:val="en-AU"/>
        </w:rPr>
        <w:t xml:space="preserve">disability support system. </w:t>
      </w:r>
    </w:p>
    <w:p w:rsidR="00CF51B4" w:rsidRDefault="00CF51B4" w:rsidP="00BE26CD">
      <w:pPr>
        <w:spacing w:after="240" w:line="360" w:lineRule="auto"/>
        <w:ind w:left="3402"/>
        <w:rPr>
          <w:rFonts w:cs="Arial"/>
          <w:sz w:val="32"/>
          <w:szCs w:val="32"/>
          <w:lang w:val="en-AU"/>
        </w:rPr>
      </w:pPr>
    </w:p>
    <w:p w:rsidR="00F07EDF" w:rsidRDefault="00DE1FB9" w:rsidP="00BE26CD">
      <w:pPr>
        <w:spacing w:after="240"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>Some people</w:t>
      </w:r>
      <w:r w:rsidR="00E6018B">
        <w:rPr>
          <w:rFonts w:cs="Arial"/>
          <w:sz w:val="32"/>
          <w:szCs w:val="32"/>
          <w:lang w:val="en-AU"/>
        </w:rPr>
        <w:t xml:space="preserve"> </w:t>
      </w:r>
      <w:r w:rsidR="002A1320">
        <w:rPr>
          <w:rFonts w:cs="Arial"/>
          <w:sz w:val="32"/>
          <w:szCs w:val="32"/>
          <w:lang w:val="en-AU"/>
        </w:rPr>
        <w:t xml:space="preserve">felt </w:t>
      </w:r>
      <w:r w:rsidR="00BD203D">
        <w:rPr>
          <w:rFonts w:cs="Arial"/>
          <w:sz w:val="32"/>
          <w:szCs w:val="32"/>
          <w:lang w:val="en-AU"/>
        </w:rPr>
        <w:t>both:</w:t>
      </w:r>
      <w:r w:rsidR="00E37971">
        <w:rPr>
          <w:rFonts w:cs="Arial"/>
          <w:sz w:val="32"/>
          <w:szCs w:val="32"/>
          <w:lang w:val="en-AU"/>
        </w:rPr>
        <w:t xml:space="preserve"> </w:t>
      </w:r>
    </w:p>
    <w:p w:rsidR="00CF51B4" w:rsidRDefault="002460A6" w:rsidP="00BE26CD">
      <w:pPr>
        <w:pStyle w:val="ListParagraph"/>
        <w:numPr>
          <w:ilvl w:val="0"/>
          <w:numId w:val="32"/>
        </w:numPr>
        <w:spacing w:after="240" w:line="360" w:lineRule="auto"/>
        <w:rPr>
          <w:rFonts w:ascii="Arial" w:hAnsi="Arial"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6"/>
          <w:lang w:val="en-NZ" w:eastAsia="en-NZ"/>
        </w:rPr>
        <w:drawing>
          <wp:anchor distT="0" distB="0" distL="114300" distR="114300" simplePos="0" relativeHeight="252102144" behindDoc="0" locked="0" layoutInCell="1" allowOverlap="1" wp14:anchorId="1EE3F998" wp14:editId="30BDF6E1">
            <wp:simplePos x="0" y="0"/>
            <wp:positionH relativeFrom="margin">
              <wp:posOffset>99060</wp:posOffset>
            </wp:positionH>
            <wp:positionV relativeFrom="paragraph">
              <wp:posOffset>-130810</wp:posOffset>
            </wp:positionV>
            <wp:extent cx="1300334" cy="146812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34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A55">
        <w:rPr>
          <w:rFonts w:ascii="Arial" w:hAnsi="Arial" w:cs="Arial"/>
          <w:sz w:val="32"/>
          <w:szCs w:val="32"/>
          <w:lang w:val="en-AU"/>
        </w:rPr>
        <w:t>h</w:t>
      </w:r>
      <w:r w:rsidR="00570F2F" w:rsidRPr="00E46983">
        <w:rPr>
          <w:rFonts w:ascii="Arial" w:hAnsi="Arial" w:cs="Arial"/>
          <w:sz w:val="32"/>
          <w:szCs w:val="32"/>
          <w:lang w:val="en-AU"/>
        </w:rPr>
        <w:t>appy with the support they were getting from the old disability support system</w:t>
      </w:r>
      <w:r w:rsidR="00AF66C9" w:rsidRPr="00E46983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593190" w:rsidRDefault="00593190" w:rsidP="00BE26CD">
      <w:pPr>
        <w:pStyle w:val="ListParagraph"/>
        <w:spacing w:after="240" w:line="360" w:lineRule="auto"/>
        <w:ind w:left="4122"/>
        <w:rPr>
          <w:rFonts w:ascii="Arial" w:hAnsi="Arial" w:cs="Arial"/>
          <w:sz w:val="32"/>
          <w:szCs w:val="32"/>
          <w:lang w:val="en-AU"/>
        </w:rPr>
      </w:pPr>
    </w:p>
    <w:p w:rsidR="0034228C" w:rsidRPr="00D94A23" w:rsidRDefault="00C41A26" w:rsidP="00BE26CD">
      <w:pPr>
        <w:pStyle w:val="ListParagraph"/>
        <w:numPr>
          <w:ilvl w:val="0"/>
          <w:numId w:val="32"/>
        </w:numPr>
        <w:spacing w:after="240" w:line="360" w:lineRule="auto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unable t</w:t>
      </w:r>
      <w:r w:rsidR="00BE34FC">
        <w:rPr>
          <w:rFonts w:ascii="Arial" w:hAnsi="Arial" w:cs="Arial"/>
          <w:sz w:val="32"/>
          <w:szCs w:val="32"/>
          <w:lang w:val="en-AU"/>
        </w:rPr>
        <w:t>o do</w:t>
      </w:r>
      <w:r w:rsidR="000322F4">
        <w:rPr>
          <w:rFonts w:ascii="Arial" w:hAnsi="Arial" w:cs="Arial"/>
          <w:sz w:val="32"/>
          <w:szCs w:val="32"/>
          <w:lang w:val="en-AU"/>
        </w:rPr>
        <w:t xml:space="preserve"> </w:t>
      </w:r>
      <w:r w:rsidR="009C1391" w:rsidRPr="00D94A23">
        <w:rPr>
          <w:rFonts w:ascii="Arial" w:hAnsi="Arial" w:cs="Arial"/>
          <w:sz w:val="32"/>
          <w:szCs w:val="32"/>
          <w:lang w:val="en-AU"/>
        </w:rPr>
        <w:t xml:space="preserve">everything they </w:t>
      </w:r>
      <w:r w:rsidR="00954045" w:rsidRPr="00D94A23">
        <w:rPr>
          <w:rFonts w:ascii="Arial" w:hAnsi="Arial" w:cs="Arial"/>
          <w:sz w:val="32"/>
          <w:szCs w:val="32"/>
          <w:lang w:val="en-AU"/>
        </w:rPr>
        <w:t xml:space="preserve">want </w:t>
      </w:r>
      <w:r w:rsidR="009C1391" w:rsidRPr="00D94A23">
        <w:rPr>
          <w:rFonts w:ascii="Arial" w:hAnsi="Arial" w:cs="Arial"/>
          <w:sz w:val="32"/>
          <w:szCs w:val="32"/>
          <w:lang w:val="en-AU"/>
        </w:rPr>
        <w:t>to do</w:t>
      </w:r>
      <w:r w:rsidR="00C30910" w:rsidRPr="00D94A23">
        <w:rPr>
          <w:rFonts w:ascii="Arial" w:hAnsi="Arial" w:cs="Arial"/>
          <w:sz w:val="32"/>
          <w:szCs w:val="32"/>
          <w:lang w:val="en-AU"/>
        </w:rPr>
        <w:t xml:space="preserve"> </w:t>
      </w:r>
      <w:r w:rsidR="0037587B" w:rsidRPr="00D94A23">
        <w:rPr>
          <w:rFonts w:ascii="Arial" w:hAnsi="Arial" w:cs="Arial"/>
          <w:sz w:val="32"/>
          <w:szCs w:val="32"/>
          <w:lang w:val="en-AU"/>
        </w:rPr>
        <w:t>in</w:t>
      </w:r>
      <w:r w:rsidR="00C565A2" w:rsidRPr="00D94A23">
        <w:rPr>
          <w:rFonts w:ascii="Arial" w:hAnsi="Arial" w:cs="Arial"/>
          <w:sz w:val="32"/>
          <w:szCs w:val="32"/>
          <w:lang w:val="en-AU"/>
        </w:rPr>
        <w:t xml:space="preserve"> their lives.</w:t>
      </w:r>
      <w:r w:rsidR="0034228C" w:rsidRPr="00D94A23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34228C" w:rsidRPr="00F314E5" w:rsidRDefault="001E7470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2106240" behindDoc="0" locked="0" layoutInCell="1" allowOverlap="1" wp14:anchorId="049C187A" wp14:editId="02B4F2C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502410" cy="1468120"/>
            <wp:effectExtent l="0" t="0" r="254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ECD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322130">
        <w:rPr>
          <w:rFonts w:cs="Arial"/>
          <w:sz w:val="32"/>
          <w:szCs w:val="32"/>
          <w:lang w:val="en-AU"/>
        </w:rPr>
        <w:t xml:space="preserve">Most </w:t>
      </w:r>
      <w:r w:rsidR="00322130" w:rsidRPr="00322130">
        <w:rPr>
          <w:rFonts w:cs="Arial"/>
          <w:sz w:val="32"/>
          <w:szCs w:val="32"/>
          <w:lang w:val="en-AU"/>
        </w:rPr>
        <w:t>family members of people with disabilities who did the survey</w:t>
      </w:r>
      <w:r w:rsidR="00EF5D38" w:rsidRPr="00322130">
        <w:rPr>
          <w:rFonts w:cs="Arial"/>
          <w:sz w:val="32"/>
          <w:szCs w:val="32"/>
          <w:lang w:val="en-AU"/>
        </w:rPr>
        <w:t xml:space="preserve"> </w:t>
      </w:r>
      <w:r w:rsidR="009A0811" w:rsidRPr="00322130">
        <w:rPr>
          <w:rFonts w:cs="Arial"/>
          <w:sz w:val="32"/>
          <w:szCs w:val="32"/>
          <w:lang w:val="en-AU"/>
        </w:rPr>
        <w:t>w</w:t>
      </w:r>
      <w:r w:rsidRPr="00322130">
        <w:rPr>
          <w:rFonts w:cs="Arial"/>
          <w:sz w:val="32"/>
          <w:szCs w:val="32"/>
          <w:lang w:val="en-AU"/>
        </w:rPr>
        <w:t>ere happy with the</w:t>
      </w:r>
      <w:r w:rsidR="00A659A6" w:rsidRPr="00322130">
        <w:rPr>
          <w:rFonts w:cs="Arial"/>
          <w:sz w:val="32"/>
          <w:szCs w:val="32"/>
          <w:lang w:val="en-AU"/>
        </w:rPr>
        <w:t xml:space="preserve"> old</w:t>
      </w:r>
      <w:r w:rsidRPr="00322130">
        <w:rPr>
          <w:rFonts w:cs="Arial"/>
          <w:sz w:val="32"/>
          <w:szCs w:val="32"/>
          <w:lang w:val="en-AU"/>
        </w:rPr>
        <w:t xml:space="preserve"> disability</w:t>
      </w:r>
      <w:r w:rsidRPr="00F314E5">
        <w:rPr>
          <w:rFonts w:cs="Arial"/>
          <w:sz w:val="32"/>
          <w:szCs w:val="32"/>
          <w:lang w:val="en-AU"/>
        </w:rPr>
        <w:t xml:space="preserve"> support system.</w:t>
      </w:r>
    </w:p>
    <w:p w:rsidR="009A5E78" w:rsidRDefault="009A5E78" w:rsidP="00BE26CD">
      <w:pPr>
        <w:spacing w:after="160" w:line="360" w:lineRule="auto"/>
        <w:rPr>
          <w:rFonts w:cs="Arial"/>
          <w:sz w:val="32"/>
          <w:szCs w:val="32"/>
          <w:lang w:val="en-AU"/>
        </w:rPr>
      </w:pPr>
    </w:p>
    <w:p w:rsidR="00E6714C" w:rsidRDefault="00E6714C" w:rsidP="00BE26CD">
      <w:pPr>
        <w:spacing w:after="160" w:line="360" w:lineRule="auto"/>
        <w:rPr>
          <w:rFonts w:cs="Arial"/>
          <w:sz w:val="32"/>
          <w:szCs w:val="32"/>
          <w:lang w:val="en-AU"/>
        </w:rPr>
      </w:pPr>
    </w:p>
    <w:p w:rsidR="00FF0E6A" w:rsidRDefault="00FF0E6A" w:rsidP="00BE26CD">
      <w:pPr>
        <w:spacing w:after="160" w:line="360" w:lineRule="auto"/>
        <w:rPr>
          <w:rFonts w:cs="Arial"/>
          <w:sz w:val="32"/>
          <w:szCs w:val="32"/>
          <w:lang w:val="en-AU"/>
        </w:rPr>
      </w:pPr>
    </w:p>
    <w:p w:rsidR="00BF1F8B" w:rsidRPr="00322130" w:rsidRDefault="007C4E95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322130"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2091904" behindDoc="0" locked="0" layoutInCell="1" allowOverlap="1" wp14:anchorId="29098245" wp14:editId="4A9CCEBA">
            <wp:simplePos x="0" y="0"/>
            <wp:positionH relativeFrom="margin">
              <wp:align>left</wp:align>
            </wp:positionH>
            <wp:positionV relativeFrom="paragraph">
              <wp:posOffset>-42716</wp:posOffset>
            </wp:positionV>
            <wp:extent cx="1385570" cy="1366520"/>
            <wp:effectExtent l="0" t="0" r="5080" b="508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322130">
        <w:rPr>
          <w:rFonts w:cs="Arial"/>
          <w:sz w:val="32"/>
          <w:szCs w:val="32"/>
          <w:lang w:val="en-AU"/>
        </w:rPr>
        <w:t xml:space="preserve">Some </w:t>
      </w:r>
      <w:r w:rsidR="009A0811" w:rsidRPr="00322130">
        <w:rPr>
          <w:rFonts w:cs="Arial"/>
          <w:sz w:val="32"/>
          <w:szCs w:val="32"/>
          <w:lang w:val="en-AU"/>
        </w:rPr>
        <w:t xml:space="preserve">disabled </w:t>
      </w:r>
      <w:r w:rsidR="00322130" w:rsidRPr="00322130">
        <w:rPr>
          <w:rFonts w:cs="Arial"/>
          <w:sz w:val="32"/>
          <w:szCs w:val="32"/>
          <w:lang w:val="en-AU"/>
        </w:rPr>
        <w:t>people</w:t>
      </w:r>
      <w:r w:rsidR="009A0811" w:rsidRPr="00322130">
        <w:rPr>
          <w:rFonts w:cs="Arial"/>
          <w:sz w:val="32"/>
          <w:szCs w:val="32"/>
          <w:lang w:val="en-AU"/>
        </w:rPr>
        <w:t xml:space="preserve"> and </w:t>
      </w:r>
      <w:r w:rsidR="00E31B4C" w:rsidRPr="00322130">
        <w:rPr>
          <w:rFonts w:cs="Arial"/>
          <w:sz w:val="32"/>
          <w:szCs w:val="32"/>
          <w:lang w:val="en-AU"/>
        </w:rPr>
        <w:t>family</w:t>
      </w:r>
      <w:r w:rsidR="009C028B" w:rsidRPr="00322130">
        <w:rPr>
          <w:rFonts w:cs="Arial"/>
          <w:sz w:val="32"/>
          <w:szCs w:val="32"/>
          <w:lang w:val="en-AU"/>
        </w:rPr>
        <w:t xml:space="preserve"> </w:t>
      </w:r>
      <w:r w:rsidR="00322130" w:rsidRPr="00322130">
        <w:rPr>
          <w:rFonts w:cs="Arial"/>
          <w:sz w:val="32"/>
          <w:szCs w:val="32"/>
          <w:lang w:val="en-AU"/>
        </w:rPr>
        <w:t>members</w:t>
      </w:r>
      <w:r w:rsidR="0034228C" w:rsidRPr="00322130">
        <w:rPr>
          <w:rFonts w:cs="Arial"/>
          <w:sz w:val="32"/>
          <w:szCs w:val="32"/>
          <w:lang w:val="en-AU"/>
        </w:rPr>
        <w:t xml:space="preserve"> were unhappy with the </w:t>
      </w:r>
      <w:r w:rsidR="00A659A6" w:rsidRPr="00322130">
        <w:rPr>
          <w:rFonts w:cs="Arial"/>
          <w:sz w:val="32"/>
          <w:szCs w:val="32"/>
          <w:lang w:val="en-AU"/>
        </w:rPr>
        <w:t>ol</w:t>
      </w:r>
      <w:r w:rsidR="00310A14" w:rsidRPr="00322130">
        <w:rPr>
          <w:rFonts w:cs="Arial"/>
          <w:sz w:val="32"/>
          <w:szCs w:val="32"/>
          <w:lang w:val="en-AU"/>
        </w:rPr>
        <w:t xml:space="preserve">d </w:t>
      </w:r>
      <w:r w:rsidR="0034228C" w:rsidRPr="00322130">
        <w:rPr>
          <w:rFonts w:cs="Arial"/>
          <w:sz w:val="32"/>
          <w:szCs w:val="32"/>
          <w:lang w:val="en-AU"/>
        </w:rPr>
        <w:t xml:space="preserve">disability support system. </w:t>
      </w:r>
    </w:p>
    <w:p w:rsidR="00F938D9" w:rsidRDefault="00F938D9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4924D5" w:rsidRDefault="001B4843" w:rsidP="001B4843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>Family members of disabled people were more unhappy</w:t>
      </w:r>
      <w:r w:rsidR="009548C1">
        <w:rPr>
          <w:rFonts w:cs="Arial"/>
          <w:sz w:val="32"/>
          <w:szCs w:val="32"/>
          <w:lang w:val="en-AU"/>
        </w:rPr>
        <w:t xml:space="preserve"> with </w:t>
      </w:r>
      <w:r w:rsidR="00E6714C" w:rsidRPr="00D90FE6">
        <w:rPr>
          <w:rFonts w:cs="Arial"/>
          <w:b/>
          <w:noProof/>
          <w:sz w:val="32"/>
          <w:szCs w:val="36"/>
          <w:lang w:eastAsia="en-NZ"/>
        </w:rPr>
        <w:drawing>
          <wp:anchor distT="0" distB="0" distL="114300" distR="114300" simplePos="0" relativeHeight="252074496" behindDoc="0" locked="0" layoutInCell="1" allowOverlap="1" wp14:anchorId="40E662DE" wp14:editId="5F69F78F">
            <wp:simplePos x="0" y="0"/>
            <wp:positionH relativeFrom="column">
              <wp:posOffset>187325</wp:posOffset>
            </wp:positionH>
            <wp:positionV relativeFrom="paragraph">
              <wp:posOffset>7620</wp:posOffset>
            </wp:positionV>
            <wp:extent cx="1017803" cy="1213477"/>
            <wp:effectExtent l="0" t="0" r="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03" cy="1213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4C">
        <w:rPr>
          <w:rFonts w:cs="Arial"/>
          <w:sz w:val="32"/>
          <w:szCs w:val="32"/>
          <w:lang w:val="en-AU"/>
        </w:rPr>
        <w:t xml:space="preserve">disability support </w:t>
      </w:r>
      <w:r w:rsidR="00E6714C" w:rsidRPr="00F314E5">
        <w:rPr>
          <w:rFonts w:cs="Arial"/>
          <w:sz w:val="32"/>
          <w:szCs w:val="32"/>
          <w:lang w:val="en-AU"/>
        </w:rPr>
        <w:t>service</w:t>
      </w:r>
      <w:r w:rsidR="009548C1">
        <w:rPr>
          <w:rFonts w:cs="Arial"/>
          <w:sz w:val="32"/>
          <w:szCs w:val="32"/>
          <w:lang w:val="en-AU"/>
        </w:rPr>
        <w:t xml:space="preserve">s </w:t>
      </w:r>
      <w:r>
        <w:rPr>
          <w:rFonts w:cs="Arial"/>
          <w:sz w:val="32"/>
          <w:szCs w:val="32"/>
          <w:lang w:val="en-AU"/>
        </w:rPr>
        <w:t>than disabled people</w:t>
      </w:r>
      <w:r w:rsidR="009548C1">
        <w:rPr>
          <w:rFonts w:cs="Arial"/>
          <w:sz w:val="32"/>
          <w:szCs w:val="32"/>
          <w:lang w:val="en-AU"/>
        </w:rPr>
        <w:t>.</w:t>
      </w:r>
    </w:p>
    <w:p w:rsidR="004924D5" w:rsidRDefault="004924D5" w:rsidP="00BE26CD">
      <w:pPr>
        <w:spacing w:after="160" w:line="360" w:lineRule="auto"/>
        <w:rPr>
          <w:rFonts w:cs="Arial"/>
          <w:sz w:val="32"/>
          <w:szCs w:val="32"/>
          <w:lang w:val="en-AU"/>
        </w:rPr>
      </w:pPr>
    </w:p>
    <w:p w:rsidR="0034228C" w:rsidRPr="00F314E5" w:rsidRDefault="001B484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871744" behindDoc="0" locked="0" layoutInCell="1" allowOverlap="1" wp14:anchorId="7DD35698" wp14:editId="2A6F7500">
            <wp:simplePos x="0" y="0"/>
            <wp:positionH relativeFrom="margin">
              <wp:align>left</wp:align>
            </wp:positionH>
            <wp:positionV relativeFrom="paragraph">
              <wp:posOffset>494816</wp:posOffset>
            </wp:positionV>
            <wp:extent cx="1212850" cy="1212850"/>
            <wp:effectExtent l="0" t="0" r="635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 xml:space="preserve">The </w:t>
      </w:r>
      <w:r w:rsidR="00B5104E" w:rsidRPr="009A5E78">
        <w:rPr>
          <w:rFonts w:cs="Arial"/>
          <w:b/>
          <w:sz w:val="32"/>
          <w:szCs w:val="32"/>
          <w:lang w:val="en-AU"/>
        </w:rPr>
        <w:t>m</w:t>
      </w:r>
      <w:r w:rsidR="00837584" w:rsidRPr="009A5E78">
        <w:rPr>
          <w:rFonts w:cs="Arial"/>
          <w:b/>
          <w:sz w:val="32"/>
          <w:szCs w:val="32"/>
          <w:lang w:val="en-AU"/>
        </w:rPr>
        <w:t>ost unhappy</w:t>
      </w:r>
      <w:r w:rsidR="00837584">
        <w:rPr>
          <w:rFonts w:cs="Arial"/>
          <w:sz w:val="32"/>
          <w:szCs w:val="32"/>
          <w:lang w:val="en-AU"/>
        </w:rPr>
        <w:t xml:space="preserve"> </w:t>
      </w:r>
      <w:r w:rsidR="009B0CE3">
        <w:rPr>
          <w:rFonts w:cs="Arial"/>
          <w:sz w:val="32"/>
          <w:szCs w:val="32"/>
          <w:lang w:val="en-AU"/>
        </w:rPr>
        <w:t xml:space="preserve">people </w:t>
      </w:r>
      <w:r w:rsidR="0034228C" w:rsidRPr="00F314E5">
        <w:rPr>
          <w:rFonts w:cs="Arial"/>
          <w:sz w:val="32"/>
          <w:szCs w:val="32"/>
          <w:lang w:val="en-AU"/>
        </w:rPr>
        <w:t xml:space="preserve">were </w:t>
      </w:r>
      <w:r w:rsidR="007A54F1">
        <w:rPr>
          <w:rFonts w:cs="Arial"/>
          <w:b/>
          <w:sz w:val="32"/>
          <w:szCs w:val="32"/>
          <w:lang w:val="en-AU"/>
        </w:rPr>
        <w:t>family</w:t>
      </w:r>
      <w:r w:rsidR="00976CAD">
        <w:rPr>
          <w:rFonts w:cs="Arial"/>
          <w:b/>
          <w:sz w:val="32"/>
          <w:szCs w:val="32"/>
          <w:lang w:val="en-AU"/>
        </w:rPr>
        <w:t xml:space="preserve"> </w:t>
      </w:r>
      <w:r>
        <w:rPr>
          <w:rFonts w:cs="Arial"/>
          <w:b/>
          <w:sz w:val="32"/>
          <w:szCs w:val="32"/>
          <w:lang w:val="en-AU"/>
        </w:rPr>
        <w:t>members</w:t>
      </w:r>
      <w:r w:rsidR="00976CAD" w:rsidRPr="00854352">
        <w:rPr>
          <w:rFonts w:cs="Arial"/>
          <w:b/>
          <w:sz w:val="32"/>
          <w:szCs w:val="32"/>
          <w:lang w:val="en-AU"/>
        </w:rPr>
        <w:t xml:space="preserve"> </w:t>
      </w:r>
      <w:r w:rsidR="009A5E78">
        <w:rPr>
          <w:rFonts w:cs="Arial"/>
          <w:sz w:val="32"/>
          <w:szCs w:val="32"/>
          <w:lang w:val="en-AU"/>
        </w:rPr>
        <w:t>who</w:t>
      </w:r>
      <w:r w:rsidR="0034228C" w:rsidRPr="00F314E5">
        <w:rPr>
          <w:rFonts w:cs="Arial"/>
          <w:sz w:val="32"/>
          <w:szCs w:val="32"/>
          <w:lang w:val="en-AU"/>
        </w:rPr>
        <w:t>:</w:t>
      </w:r>
    </w:p>
    <w:p w:rsidR="0034228C" w:rsidRPr="00F314E5" w:rsidRDefault="001B4843" w:rsidP="00BE26CD">
      <w:pPr>
        <w:pStyle w:val="ListParagraph"/>
        <w:numPr>
          <w:ilvl w:val="0"/>
          <w:numId w:val="17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have </w:t>
      </w:r>
      <w:r w:rsidR="0034228C" w:rsidRPr="00F314E5">
        <w:rPr>
          <w:rFonts w:ascii="Arial" w:hAnsi="Arial" w:cs="Arial"/>
          <w:sz w:val="32"/>
          <w:szCs w:val="32"/>
          <w:lang w:val="en-AU"/>
        </w:rPr>
        <w:t>young famil</w:t>
      </w:r>
      <w:r>
        <w:rPr>
          <w:rFonts w:ascii="Arial" w:hAnsi="Arial" w:cs="Arial"/>
          <w:sz w:val="32"/>
          <w:szCs w:val="32"/>
          <w:lang w:val="en-AU"/>
        </w:rPr>
        <w:t>ies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34228C" w:rsidRPr="00F314E5" w:rsidRDefault="0034228C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34228C" w:rsidRPr="00F314E5" w:rsidRDefault="001B4843" w:rsidP="00BE26CD">
      <w:pPr>
        <w:pStyle w:val="ListParagraph"/>
        <w:numPr>
          <w:ilvl w:val="0"/>
          <w:numId w:val="17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6"/>
          <w:lang w:val="en-NZ" w:eastAsia="en-NZ"/>
        </w:rPr>
        <w:drawing>
          <wp:anchor distT="0" distB="0" distL="114300" distR="114300" simplePos="0" relativeHeight="251873792" behindDoc="0" locked="0" layoutInCell="1" allowOverlap="1" wp14:anchorId="41D394D4" wp14:editId="413F3FE3">
            <wp:simplePos x="0" y="0"/>
            <wp:positionH relativeFrom="margin">
              <wp:posOffset>-73395</wp:posOffset>
            </wp:positionH>
            <wp:positionV relativeFrom="paragraph">
              <wp:posOffset>512862</wp:posOffset>
            </wp:positionV>
            <wp:extent cx="1463675" cy="974090"/>
            <wp:effectExtent l="0" t="0" r="317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0FA">
        <w:rPr>
          <w:rFonts w:ascii="Arial" w:hAnsi="Arial" w:cs="Arial"/>
          <w:sz w:val="32"/>
          <w:szCs w:val="32"/>
          <w:lang w:val="en-AU"/>
        </w:rPr>
        <w:t>support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 a disabled child or young person at home </w:t>
      </w:r>
    </w:p>
    <w:p w:rsidR="0034228C" w:rsidRPr="00F314E5" w:rsidRDefault="0034228C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34228C" w:rsidRPr="00F314E5" w:rsidRDefault="001B4843" w:rsidP="00BE26CD">
      <w:pPr>
        <w:pStyle w:val="ListParagraph"/>
        <w:numPr>
          <w:ilvl w:val="0"/>
          <w:numId w:val="17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do </w:t>
      </w:r>
      <w:r w:rsidR="0034228C" w:rsidRPr="00F314E5">
        <w:rPr>
          <w:rFonts w:ascii="Arial" w:hAnsi="Arial" w:cs="Arial"/>
          <w:sz w:val="32"/>
          <w:szCs w:val="32"/>
          <w:lang w:val="en-AU"/>
        </w:rPr>
        <w:t>not know about different disability support</w:t>
      </w:r>
      <w:r>
        <w:rPr>
          <w:rFonts w:ascii="Arial" w:hAnsi="Arial" w:cs="Arial"/>
          <w:sz w:val="32"/>
          <w:szCs w:val="32"/>
          <w:lang w:val="en-AU"/>
        </w:rPr>
        <w:t>.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34228C" w:rsidRPr="00F314E5" w:rsidRDefault="0034228C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1B4843" w:rsidRDefault="001B4843" w:rsidP="001B4843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1B4843" w:rsidRDefault="001B4843" w:rsidP="001B4843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1B4843" w:rsidRDefault="001B4843" w:rsidP="001B4843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1B4843" w:rsidRDefault="001B4843" w:rsidP="001B4843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1B4843" w:rsidRPr="001B4843" w:rsidRDefault="001B4843" w:rsidP="001B4843">
      <w:pPr>
        <w:pStyle w:val="ListParagraph"/>
        <w:rPr>
          <w:rFonts w:ascii="Arial" w:hAnsi="Arial" w:cs="Arial"/>
          <w:sz w:val="32"/>
          <w:szCs w:val="32"/>
          <w:lang w:val="en-AU"/>
        </w:rPr>
      </w:pPr>
    </w:p>
    <w:p w:rsidR="001B4843" w:rsidRDefault="001B4843" w:rsidP="001B4843">
      <w:pPr>
        <w:spacing w:after="0" w:line="360" w:lineRule="auto"/>
        <w:rPr>
          <w:rFonts w:cs="Arial"/>
          <w:sz w:val="32"/>
          <w:szCs w:val="32"/>
          <w:lang w:val="en-AU"/>
        </w:rPr>
      </w:pPr>
    </w:p>
    <w:p w:rsidR="001B4843" w:rsidRDefault="001B4843" w:rsidP="001B4843">
      <w:pPr>
        <w:spacing w:after="0" w:line="360" w:lineRule="auto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2122624" behindDoc="0" locked="0" layoutInCell="1" allowOverlap="1" wp14:anchorId="4887FCD4" wp14:editId="6A8805FA">
            <wp:simplePos x="0" y="0"/>
            <wp:positionH relativeFrom="margin">
              <wp:posOffset>-271780</wp:posOffset>
            </wp:positionH>
            <wp:positionV relativeFrom="paragraph">
              <wp:posOffset>369570</wp:posOffset>
            </wp:positionV>
            <wp:extent cx="1662430" cy="118364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8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  <w:t>These people said they:</w:t>
      </w:r>
    </w:p>
    <w:p w:rsidR="001B4843" w:rsidRDefault="001B4843" w:rsidP="001B4843">
      <w:pPr>
        <w:spacing w:after="0" w:line="360" w:lineRule="auto"/>
        <w:rPr>
          <w:rFonts w:cs="Arial"/>
          <w:sz w:val="32"/>
          <w:szCs w:val="32"/>
          <w:lang w:val="en-AU"/>
        </w:rPr>
      </w:pPr>
    </w:p>
    <w:p w:rsidR="001B4843" w:rsidRDefault="001B4843" w:rsidP="001B4843">
      <w:pPr>
        <w:pStyle w:val="ListParagraph"/>
        <w:numPr>
          <w:ilvl w:val="0"/>
          <w:numId w:val="17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23648" behindDoc="1" locked="0" layoutInCell="1" allowOverlap="1" wp14:anchorId="73F5D8C1" wp14:editId="39896C55">
            <wp:simplePos x="0" y="0"/>
            <wp:positionH relativeFrom="column">
              <wp:posOffset>1509742</wp:posOffset>
            </wp:positionH>
            <wp:positionV relativeFrom="paragraph">
              <wp:posOffset>14201</wp:posOffset>
            </wp:positionV>
            <wp:extent cx="613235" cy="568036"/>
            <wp:effectExtent l="0" t="0" r="0" b="381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ign Cross Box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35" cy="56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AU"/>
        </w:rPr>
        <w:t>can</w:t>
      </w:r>
      <w:r w:rsidRPr="00F314E5">
        <w:rPr>
          <w:rFonts w:ascii="Arial" w:hAnsi="Arial" w:cs="Arial"/>
          <w:sz w:val="32"/>
          <w:szCs w:val="32"/>
          <w:lang w:val="en-AU"/>
        </w:rPr>
        <w:t xml:space="preserve">not find </w:t>
      </w:r>
      <w:r>
        <w:rPr>
          <w:rFonts w:ascii="Arial" w:hAnsi="Arial" w:cs="Arial"/>
          <w:sz w:val="32"/>
          <w:szCs w:val="32"/>
          <w:lang w:val="en-AU"/>
        </w:rPr>
        <w:t>anyone</w:t>
      </w:r>
      <w:r w:rsidRPr="00F314E5">
        <w:rPr>
          <w:rFonts w:ascii="Arial" w:hAnsi="Arial" w:cs="Arial"/>
          <w:sz w:val="32"/>
          <w:szCs w:val="32"/>
          <w:lang w:val="en-AU"/>
        </w:rPr>
        <w:t xml:space="preserve"> to </w:t>
      </w:r>
      <w:r>
        <w:rPr>
          <w:rFonts w:ascii="Arial" w:hAnsi="Arial" w:cs="Arial"/>
          <w:sz w:val="32"/>
          <w:szCs w:val="32"/>
          <w:lang w:val="en-AU"/>
        </w:rPr>
        <w:t>support their</w:t>
      </w:r>
      <w:r w:rsidRPr="00F314E5">
        <w:rPr>
          <w:rFonts w:ascii="Arial" w:hAnsi="Arial" w:cs="Arial"/>
          <w:sz w:val="32"/>
          <w:szCs w:val="32"/>
          <w:lang w:val="en-AU"/>
        </w:rPr>
        <w:t xml:space="preserve"> disabled child or young person </w:t>
      </w:r>
      <w:r>
        <w:rPr>
          <w:rFonts w:ascii="Arial" w:hAnsi="Arial" w:cs="Arial"/>
          <w:sz w:val="32"/>
          <w:szCs w:val="32"/>
          <w:lang w:val="en-AU"/>
        </w:rPr>
        <w:t>when they need</w:t>
      </w:r>
      <w:r w:rsidRPr="00F314E5">
        <w:rPr>
          <w:rFonts w:ascii="Arial" w:hAnsi="Arial" w:cs="Arial"/>
          <w:sz w:val="32"/>
          <w:szCs w:val="32"/>
          <w:lang w:val="en-AU"/>
        </w:rPr>
        <w:t xml:space="preserve"> a </w:t>
      </w:r>
      <w:r>
        <w:rPr>
          <w:rFonts w:ascii="Arial" w:hAnsi="Arial" w:cs="Arial"/>
          <w:sz w:val="32"/>
          <w:szCs w:val="32"/>
          <w:lang w:val="en-AU"/>
        </w:rPr>
        <w:t>break.</w:t>
      </w:r>
    </w:p>
    <w:p w:rsidR="0034228C" w:rsidRPr="00F314E5" w:rsidRDefault="001B4843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16128" behindDoc="1" locked="0" layoutInCell="1" allowOverlap="1" wp14:anchorId="03EB2751" wp14:editId="2BD27175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744855" cy="86233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Cafe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15104" behindDoc="1" locked="0" layoutInCell="1" allowOverlap="1" wp14:anchorId="6DD2B0A7" wp14:editId="74727739">
            <wp:simplePos x="0" y="0"/>
            <wp:positionH relativeFrom="column">
              <wp:posOffset>1148080</wp:posOffset>
            </wp:positionH>
            <wp:positionV relativeFrom="paragraph">
              <wp:posOffset>186690</wp:posOffset>
            </wp:positionV>
            <wp:extent cx="612775" cy="567690"/>
            <wp:effectExtent l="0" t="0" r="0" b="381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ign Cross Box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28C" w:rsidRPr="00F314E5" w:rsidRDefault="001B4843" w:rsidP="00BE26CD">
      <w:pPr>
        <w:pStyle w:val="ListParagraph"/>
        <w:numPr>
          <w:ilvl w:val="0"/>
          <w:numId w:val="17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have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 li</w:t>
      </w:r>
      <w:r>
        <w:rPr>
          <w:rFonts w:ascii="Arial" w:hAnsi="Arial" w:cs="Arial"/>
          <w:sz w:val="32"/>
          <w:szCs w:val="32"/>
          <w:lang w:val="en-AU"/>
        </w:rPr>
        <w:t>ttle time to do what they want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 to do </w:t>
      </w:r>
    </w:p>
    <w:p w:rsidR="0034228C" w:rsidRPr="00F314E5" w:rsidRDefault="00B97E4D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6"/>
          <w:lang w:val="en-NZ" w:eastAsia="en-NZ"/>
        </w:rPr>
        <w:drawing>
          <wp:anchor distT="0" distB="0" distL="114300" distR="114300" simplePos="0" relativeHeight="252012032" behindDoc="1" locked="0" layoutInCell="1" allowOverlap="1" wp14:anchorId="320828BA" wp14:editId="4A181DB4">
            <wp:simplePos x="0" y="0"/>
            <wp:positionH relativeFrom="column">
              <wp:posOffset>437525</wp:posOffset>
            </wp:positionH>
            <wp:positionV relativeFrom="paragraph">
              <wp:posOffset>37550</wp:posOffset>
            </wp:positionV>
            <wp:extent cx="952591" cy="1593272"/>
            <wp:effectExtent l="0" t="0" r="0" b="698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angry-talking-behind-back disrespect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91" cy="159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28C" w:rsidRPr="00F314E5" w:rsidRDefault="009A5E78" w:rsidP="00BE26CD">
      <w:pPr>
        <w:pStyle w:val="ListParagraph"/>
        <w:numPr>
          <w:ilvl w:val="0"/>
          <w:numId w:val="17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do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 not feel</w:t>
      </w:r>
      <w:r>
        <w:rPr>
          <w:rFonts w:ascii="Arial" w:hAnsi="Arial" w:cs="Arial"/>
          <w:sz w:val="32"/>
          <w:szCs w:val="32"/>
          <w:lang w:val="en-AU"/>
        </w:rPr>
        <w:t xml:space="preserve"> like </w:t>
      </w:r>
      <w:r w:rsidR="001B4843">
        <w:rPr>
          <w:rFonts w:ascii="Arial" w:hAnsi="Arial" w:cs="Arial"/>
          <w:sz w:val="32"/>
          <w:szCs w:val="32"/>
          <w:lang w:val="en-AU"/>
        </w:rPr>
        <w:t xml:space="preserve">part of the </w:t>
      </w:r>
      <w:r w:rsidR="0034228C" w:rsidRPr="00F314E5">
        <w:rPr>
          <w:rFonts w:ascii="Arial" w:hAnsi="Arial" w:cs="Arial"/>
          <w:sz w:val="32"/>
          <w:szCs w:val="32"/>
          <w:lang w:val="en-AU"/>
        </w:rPr>
        <w:t>community.</w:t>
      </w:r>
    </w:p>
    <w:p w:rsidR="0034228C" w:rsidRPr="00F314E5" w:rsidRDefault="0034228C" w:rsidP="00BE26CD">
      <w:pPr>
        <w:spacing w:line="360" w:lineRule="auto"/>
        <w:rPr>
          <w:rFonts w:cs="Arial"/>
          <w:sz w:val="32"/>
          <w:szCs w:val="32"/>
          <w:lang w:val="en-AU"/>
        </w:rPr>
      </w:pPr>
    </w:p>
    <w:p w:rsidR="00A22FAE" w:rsidRDefault="00A22FAE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</w:p>
    <w:p w:rsidR="00A22FAE" w:rsidRDefault="00A22FAE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</w:p>
    <w:p w:rsidR="00A22FAE" w:rsidRDefault="00A22FAE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</w:p>
    <w:p w:rsidR="001B4843" w:rsidRDefault="001B4843">
      <w:pPr>
        <w:spacing w:after="160" w:line="259" w:lineRule="auto"/>
        <w:rPr>
          <w:rFonts w:cs="Arial"/>
          <w:b/>
          <w:sz w:val="32"/>
          <w:szCs w:val="32"/>
          <w:lang w:val="en-AU"/>
        </w:rPr>
      </w:pPr>
      <w:r>
        <w:rPr>
          <w:rFonts w:cs="Arial"/>
          <w:b/>
          <w:sz w:val="32"/>
          <w:szCs w:val="32"/>
          <w:lang w:val="en-AU"/>
        </w:rPr>
        <w:br w:type="page"/>
      </w:r>
    </w:p>
    <w:p w:rsidR="00E6714C" w:rsidRDefault="0046179F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24672" behindDoc="1" locked="0" layoutInCell="1" allowOverlap="1" wp14:anchorId="6E21D6F2" wp14:editId="72C12AD6">
            <wp:simplePos x="0" y="0"/>
            <wp:positionH relativeFrom="margin">
              <wp:posOffset>-272955</wp:posOffset>
            </wp:positionH>
            <wp:positionV relativeFrom="paragraph">
              <wp:posOffset>13505</wp:posOffset>
            </wp:positionV>
            <wp:extent cx="2158024" cy="996287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rossroads 3-01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024" cy="99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4C">
        <w:rPr>
          <w:rFonts w:cs="Arial"/>
          <w:b/>
          <w:sz w:val="32"/>
          <w:szCs w:val="32"/>
          <w:lang w:val="en-AU"/>
        </w:rPr>
        <w:t>Choice and contro</w:t>
      </w:r>
      <w:r w:rsidR="001B4843">
        <w:rPr>
          <w:rFonts w:cs="Arial"/>
          <w:b/>
          <w:sz w:val="32"/>
          <w:szCs w:val="32"/>
          <w:lang w:val="en-AU"/>
        </w:rPr>
        <w:t>l</w:t>
      </w:r>
    </w:p>
    <w:p w:rsidR="0034228C" w:rsidRPr="00F314E5" w:rsidRDefault="0046179F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881984" behindDoc="0" locked="0" layoutInCell="1" allowOverlap="1" wp14:anchorId="28FCD9F3" wp14:editId="3A9DB660">
            <wp:simplePos x="0" y="0"/>
            <wp:positionH relativeFrom="margin">
              <wp:posOffset>313661</wp:posOffset>
            </wp:positionH>
            <wp:positionV relativeFrom="paragraph">
              <wp:posOffset>827509</wp:posOffset>
            </wp:positionV>
            <wp:extent cx="993775" cy="1212850"/>
            <wp:effectExtent l="0" t="0" r="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>Many disabled people or their proxies said they were doing what they wanted in their life:</w:t>
      </w:r>
    </w:p>
    <w:p w:rsidR="0034228C" w:rsidRPr="00F314E5" w:rsidRDefault="0034228C" w:rsidP="00BE26CD">
      <w:pPr>
        <w:pStyle w:val="ListParagraph"/>
        <w:numPr>
          <w:ilvl w:val="0"/>
          <w:numId w:val="18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most of the time </w:t>
      </w:r>
    </w:p>
    <w:p w:rsidR="0034228C" w:rsidRPr="00F314E5" w:rsidRDefault="0034228C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34228C" w:rsidRPr="00F314E5" w:rsidRDefault="0034228C" w:rsidP="00BE26CD">
      <w:pPr>
        <w:pStyle w:val="ListParagraph"/>
        <w:numPr>
          <w:ilvl w:val="0"/>
          <w:numId w:val="18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all of the time. </w:t>
      </w:r>
    </w:p>
    <w:p w:rsidR="00606BD0" w:rsidRDefault="00606BD0" w:rsidP="00BE26CD">
      <w:pPr>
        <w:spacing w:line="360" w:lineRule="auto"/>
        <w:rPr>
          <w:rFonts w:cs="Arial"/>
          <w:sz w:val="32"/>
          <w:szCs w:val="32"/>
          <w:lang w:val="en-AU"/>
        </w:rPr>
      </w:pPr>
    </w:p>
    <w:p w:rsidR="0046179F" w:rsidRDefault="006A32CE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A61AF9">
        <w:rPr>
          <w:rFonts w:cs="Arial"/>
          <w:noProof/>
          <w:sz w:val="40"/>
          <w:szCs w:val="40"/>
          <w:lang w:eastAsia="en-NZ"/>
        </w:rPr>
        <w:drawing>
          <wp:anchor distT="0" distB="0" distL="114300" distR="114300" simplePos="0" relativeHeight="251961856" behindDoc="0" locked="0" layoutInCell="1" allowOverlap="1" wp14:anchorId="0B40C2CD" wp14:editId="5CABCAB4">
            <wp:simplePos x="0" y="0"/>
            <wp:positionH relativeFrom="margin">
              <wp:posOffset>-154305</wp:posOffset>
            </wp:positionH>
            <wp:positionV relativeFrom="paragraph">
              <wp:posOffset>483870</wp:posOffset>
            </wp:positionV>
            <wp:extent cx="1813560" cy="1388110"/>
            <wp:effectExtent l="0" t="0" r="0" b="254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8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B" w:rsidRDefault="00A53B3B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A61AF9">
        <w:rPr>
          <w:rFonts w:cs="Arial"/>
          <w:sz w:val="32"/>
          <w:szCs w:val="32"/>
          <w:lang w:val="en-AU"/>
        </w:rPr>
        <w:t>Many disabled people are living</w:t>
      </w:r>
      <w:r w:rsidR="003D4D85">
        <w:rPr>
          <w:rFonts w:cs="Arial"/>
          <w:sz w:val="32"/>
          <w:szCs w:val="32"/>
          <w:lang w:val="en-AU"/>
        </w:rPr>
        <w:t xml:space="preserve"> </w:t>
      </w:r>
      <w:r w:rsidR="006A32CE">
        <w:rPr>
          <w:rFonts w:cs="Arial"/>
          <w:sz w:val="32"/>
          <w:szCs w:val="32"/>
          <w:lang w:val="en-AU"/>
        </w:rPr>
        <w:t>in group</w:t>
      </w:r>
      <w:r w:rsidR="00350DED">
        <w:rPr>
          <w:rFonts w:cs="Arial"/>
          <w:sz w:val="32"/>
          <w:szCs w:val="32"/>
          <w:lang w:val="en-AU"/>
        </w:rPr>
        <w:t xml:space="preserve"> homes</w:t>
      </w:r>
      <w:r w:rsidR="006A32CE">
        <w:rPr>
          <w:rFonts w:cs="Arial"/>
          <w:sz w:val="32"/>
          <w:szCs w:val="32"/>
          <w:lang w:val="en-AU"/>
        </w:rPr>
        <w:t xml:space="preserve"> in the community.</w:t>
      </w:r>
    </w:p>
    <w:p w:rsidR="00541A9B" w:rsidRDefault="00541A9B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A53B3B" w:rsidRPr="00A61AF9" w:rsidRDefault="00541A9B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>T</w:t>
      </w:r>
      <w:r w:rsidR="00081CEA">
        <w:rPr>
          <w:rFonts w:cs="Arial"/>
          <w:sz w:val="32"/>
          <w:szCs w:val="32"/>
          <w:lang w:val="en-AU"/>
        </w:rPr>
        <w:t>his means that</w:t>
      </w:r>
      <w:r w:rsidR="008C7CDD">
        <w:rPr>
          <w:rFonts w:cs="Arial"/>
          <w:sz w:val="32"/>
          <w:szCs w:val="32"/>
          <w:lang w:val="en-AU"/>
        </w:rPr>
        <w:t xml:space="preserve"> they </w:t>
      </w:r>
      <w:r w:rsidR="00A40608">
        <w:rPr>
          <w:rFonts w:cs="Arial"/>
          <w:sz w:val="32"/>
          <w:szCs w:val="32"/>
          <w:lang w:val="en-AU"/>
        </w:rPr>
        <w:t xml:space="preserve">are living: </w:t>
      </w:r>
    </w:p>
    <w:p w:rsidR="00A53B3B" w:rsidRPr="00A61AF9" w:rsidRDefault="00A53B3B" w:rsidP="00BE26CD">
      <w:pPr>
        <w:pStyle w:val="ListParagraph"/>
        <w:numPr>
          <w:ilvl w:val="6"/>
          <w:numId w:val="25"/>
        </w:numPr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A61AF9">
        <w:rPr>
          <w:rFonts w:ascii="Arial" w:hAnsi="Arial" w:cs="Arial"/>
          <w:sz w:val="32"/>
          <w:szCs w:val="32"/>
          <w:lang w:val="en-AU"/>
        </w:rPr>
        <w:t xml:space="preserve">in houses in the community </w:t>
      </w:r>
    </w:p>
    <w:p w:rsidR="00A53B3B" w:rsidRPr="00A61AF9" w:rsidRDefault="00A53B3B" w:rsidP="00BE26CD">
      <w:pPr>
        <w:pStyle w:val="ListParagraph"/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</w:p>
    <w:p w:rsidR="00A53B3B" w:rsidRPr="00A61AF9" w:rsidRDefault="00A53B3B" w:rsidP="00BE26CD">
      <w:pPr>
        <w:pStyle w:val="ListParagraph"/>
        <w:numPr>
          <w:ilvl w:val="6"/>
          <w:numId w:val="25"/>
        </w:numPr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A61AF9">
        <w:rPr>
          <w:rFonts w:ascii="Arial" w:hAnsi="Arial" w:cs="Arial"/>
          <w:sz w:val="32"/>
          <w:szCs w:val="32"/>
          <w:lang w:val="en-AU"/>
        </w:rPr>
        <w:t xml:space="preserve">with other disabled </w:t>
      </w:r>
      <w:r w:rsidR="008B0B5A">
        <w:rPr>
          <w:rFonts w:ascii="Arial" w:hAnsi="Arial" w:cs="Arial"/>
          <w:sz w:val="32"/>
          <w:szCs w:val="32"/>
          <w:lang w:val="en-AU"/>
        </w:rPr>
        <w:t>people</w:t>
      </w:r>
      <w:r w:rsidRPr="00A61AF9">
        <w:rPr>
          <w:rFonts w:ascii="Arial" w:hAnsi="Arial" w:cs="Arial"/>
          <w:sz w:val="32"/>
          <w:szCs w:val="32"/>
          <w:lang w:val="en-AU"/>
        </w:rPr>
        <w:t xml:space="preserve">. </w:t>
      </w:r>
    </w:p>
    <w:p w:rsidR="003B0DEB" w:rsidRPr="00A61AF9" w:rsidRDefault="003B0DEB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A61AF9" w:rsidRPr="00A61AF9" w:rsidRDefault="00A61AF9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DB5DCB" w:rsidRPr="00DB5DCB" w:rsidRDefault="00A61AF9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18176" behindDoc="1" locked="0" layoutInCell="1" allowOverlap="1" wp14:anchorId="50725B5C" wp14:editId="5FDF5993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1731645" cy="1216025"/>
            <wp:effectExtent l="0" t="0" r="1905" b="3175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nfo-reading-support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3B" w:rsidRPr="00A61AF9">
        <w:rPr>
          <w:rFonts w:ascii="Arial" w:hAnsi="Arial" w:cs="Arial"/>
          <w:sz w:val="32"/>
          <w:szCs w:val="32"/>
          <w:lang w:val="en-AU"/>
        </w:rPr>
        <w:t>Many of these people:</w:t>
      </w:r>
    </w:p>
    <w:p w:rsidR="0034228C" w:rsidRPr="00F314E5" w:rsidRDefault="0034228C" w:rsidP="00BE26CD">
      <w:pPr>
        <w:pStyle w:val="ListParagraph"/>
        <w:numPr>
          <w:ilvl w:val="0"/>
          <w:numId w:val="19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have learning </w:t>
      </w:r>
      <w:r w:rsidR="00143FD2">
        <w:rPr>
          <w:rFonts w:ascii="Arial" w:hAnsi="Arial" w:cs="Arial"/>
          <w:sz w:val="32"/>
          <w:szCs w:val="32"/>
          <w:lang w:val="en-AU"/>
        </w:rPr>
        <w:t>disability</w:t>
      </w:r>
      <w:r w:rsidRPr="00F314E5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34228C" w:rsidRPr="00F314E5" w:rsidRDefault="0034228C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876E77" w:rsidRPr="00560FAA" w:rsidRDefault="0034228C" w:rsidP="00BE26CD">
      <w:pPr>
        <w:pStyle w:val="ListParagraph"/>
        <w:numPr>
          <w:ilvl w:val="0"/>
          <w:numId w:val="19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need a lot of disability support. </w:t>
      </w:r>
    </w:p>
    <w:p w:rsidR="0034228C" w:rsidRPr="00F314E5" w:rsidRDefault="001D44A8" w:rsidP="00BE26CD">
      <w:pPr>
        <w:spacing w:line="360" w:lineRule="auto"/>
        <w:ind w:left="3402"/>
        <w:rPr>
          <w:rFonts w:cs="Arial"/>
          <w:sz w:val="32"/>
          <w:szCs w:val="32"/>
          <w:u w:val="single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70400" behindDoc="0" locked="0" layoutInCell="1" allowOverlap="1" wp14:anchorId="661C2CEC" wp14:editId="61F43944">
            <wp:simplePos x="0" y="0"/>
            <wp:positionH relativeFrom="column">
              <wp:posOffset>845185</wp:posOffset>
            </wp:positionH>
            <wp:positionV relativeFrom="paragraph">
              <wp:posOffset>1056005</wp:posOffset>
            </wp:positionV>
            <wp:extent cx="612775" cy="567690"/>
            <wp:effectExtent l="0" t="0" r="0" b="381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ign Cross Box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758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5056" behindDoc="0" locked="0" layoutInCell="1" allowOverlap="1" wp14:anchorId="7145D63E" wp14:editId="0BC331ED">
            <wp:simplePos x="0" y="0"/>
            <wp:positionH relativeFrom="column">
              <wp:posOffset>-101600</wp:posOffset>
            </wp:positionH>
            <wp:positionV relativeFrom="paragraph">
              <wp:posOffset>-22225</wp:posOffset>
            </wp:positionV>
            <wp:extent cx="1271179" cy="1647825"/>
            <wp:effectExtent l="0" t="0" r="571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79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 xml:space="preserve">Many </w:t>
      </w:r>
      <w:r w:rsidR="009334C1">
        <w:rPr>
          <w:rFonts w:cs="Arial"/>
          <w:b/>
          <w:sz w:val="32"/>
          <w:szCs w:val="32"/>
          <w:lang w:val="en-AU"/>
        </w:rPr>
        <w:t>fam</w:t>
      </w:r>
      <w:r w:rsidR="002D03FD">
        <w:rPr>
          <w:rFonts w:cs="Arial"/>
          <w:b/>
          <w:sz w:val="32"/>
          <w:szCs w:val="32"/>
          <w:lang w:val="en-AU"/>
        </w:rPr>
        <w:t xml:space="preserve">ily </w:t>
      </w:r>
      <w:r w:rsidR="006A32CE">
        <w:rPr>
          <w:rFonts w:cs="Arial"/>
          <w:b/>
          <w:sz w:val="32"/>
          <w:szCs w:val="32"/>
          <w:lang w:val="en-AU"/>
        </w:rPr>
        <w:t>members</w:t>
      </w:r>
      <w:r w:rsidR="001D5BCB" w:rsidRPr="00F314E5">
        <w:rPr>
          <w:rFonts w:cs="Arial"/>
          <w:sz w:val="32"/>
          <w:szCs w:val="32"/>
          <w:lang w:val="en-AU"/>
        </w:rPr>
        <w:t xml:space="preserve"> </w:t>
      </w:r>
      <w:r>
        <w:rPr>
          <w:rFonts w:cs="Arial"/>
          <w:sz w:val="32"/>
          <w:szCs w:val="32"/>
          <w:lang w:val="en-AU"/>
        </w:rPr>
        <w:t>told us that</w:t>
      </w:r>
      <w:r w:rsidR="0034228C" w:rsidRPr="00F314E5">
        <w:rPr>
          <w:rFonts w:cs="Arial"/>
          <w:sz w:val="32"/>
          <w:szCs w:val="32"/>
          <w:lang w:val="en-AU"/>
        </w:rPr>
        <w:t xml:space="preserve"> disabled people</w:t>
      </w:r>
      <w:r w:rsidR="00A86E0A">
        <w:rPr>
          <w:rFonts w:cs="Arial"/>
          <w:sz w:val="32"/>
          <w:szCs w:val="32"/>
          <w:lang w:val="en-AU"/>
        </w:rPr>
        <w:t xml:space="preserve"> </w:t>
      </w:r>
      <w:r w:rsidR="003A0636">
        <w:rPr>
          <w:rFonts w:cs="Arial"/>
          <w:sz w:val="32"/>
          <w:szCs w:val="32"/>
          <w:lang w:val="en-AU"/>
        </w:rPr>
        <w:t xml:space="preserve">in </w:t>
      </w:r>
      <w:r w:rsidR="006A32CE">
        <w:rPr>
          <w:rFonts w:cs="Arial"/>
          <w:sz w:val="32"/>
          <w:szCs w:val="32"/>
          <w:lang w:val="en-AU"/>
        </w:rPr>
        <w:t>group</w:t>
      </w:r>
      <w:r w:rsidR="00300842">
        <w:rPr>
          <w:rFonts w:cs="Arial"/>
          <w:sz w:val="32"/>
          <w:szCs w:val="32"/>
          <w:lang w:val="en-AU"/>
        </w:rPr>
        <w:t xml:space="preserve"> </w:t>
      </w:r>
      <w:r w:rsidR="00A83D1F">
        <w:rPr>
          <w:rFonts w:cs="Arial"/>
          <w:sz w:val="32"/>
          <w:szCs w:val="32"/>
          <w:lang w:val="en-AU"/>
        </w:rPr>
        <w:t>hom</w:t>
      </w:r>
      <w:r w:rsidR="0094397F">
        <w:rPr>
          <w:rFonts w:cs="Arial"/>
          <w:sz w:val="32"/>
          <w:szCs w:val="32"/>
          <w:lang w:val="en-AU"/>
        </w:rPr>
        <w:t xml:space="preserve">es </w:t>
      </w:r>
      <w:r>
        <w:rPr>
          <w:rFonts w:cs="Arial"/>
          <w:sz w:val="32"/>
          <w:szCs w:val="32"/>
          <w:lang w:val="en-AU"/>
        </w:rPr>
        <w:t>are</w:t>
      </w:r>
      <w:r w:rsidR="0034228C" w:rsidRPr="00F314E5">
        <w:rPr>
          <w:rFonts w:cs="Arial"/>
          <w:sz w:val="32"/>
          <w:szCs w:val="32"/>
          <w:lang w:val="en-AU"/>
        </w:rPr>
        <w:t xml:space="preserve"> not </w:t>
      </w:r>
      <w:r>
        <w:rPr>
          <w:rFonts w:cs="Arial"/>
          <w:sz w:val="32"/>
          <w:szCs w:val="32"/>
          <w:lang w:val="en-AU"/>
        </w:rPr>
        <w:t>given the support they need</w:t>
      </w:r>
      <w:r w:rsidR="0034228C" w:rsidRPr="00F314E5">
        <w:rPr>
          <w:rFonts w:cs="Arial"/>
          <w:sz w:val="32"/>
          <w:szCs w:val="32"/>
          <w:lang w:val="en-AU"/>
        </w:rPr>
        <w:t xml:space="preserve"> to think about </w:t>
      </w:r>
      <w:r>
        <w:rPr>
          <w:rFonts w:cs="Arial"/>
          <w:sz w:val="32"/>
          <w:szCs w:val="32"/>
          <w:lang w:val="en-AU"/>
        </w:rPr>
        <w:t>what</w:t>
      </w:r>
      <w:r w:rsidR="0034228C" w:rsidRPr="00F314E5">
        <w:rPr>
          <w:rFonts w:cs="Arial"/>
          <w:sz w:val="32"/>
          <w:szCs w:val="32"/>
          <w:lang w:val="en-AU"/>
        </w:rPr>
        <w:t xml:space="preserve"> they </w:t>
      </w:r>
      <w:r>
        <w:rPr>
          <w:rFonts w:cs="Arial"/>
          <w:sz w:val="32"/>
          <w:szCs w:val="32"/>
          <w:lang w:val="en-AU"/>
        </w:rPr>
        <w:t>want</w:t>
      </w:r>
      <w:r w:rsidR="0034228C" w:rsidRPr="00F314E5">
        <w:rPr>
          <w:rFonts w:cs="Arial"/>
          <w:sz w:val="32"/>
          <w:szCs w:val="32"/>
          <w:lang w:val="en-AU"/>
        </w:rPr>
        <w:t xml:space="preserve"> to do in their lives. </w:t>
      </w:r>
    </w:p>
    <w:p w:rsidR="0034228C" w:rsidRPr="00F314E5" w:rsidRDefault="001D44A8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2224" behindDoc="0" locked="0" layoutInCell="1" allowOverlap="1" wp14:anchorId="690DE4F4" wp14:editId="5A5F1129">
            <wp:simplePos x="0" y="0"/>
            <wp:positionH relativeFrom="column">
              <wp:posOffset>-140970</wp:posOffset>
            </wp:positionH>
            <wp:positionV relativeFrom="paragraph">
              <wp:posOffset>330835</wp:posOffset>
            </wp:positionV>
            <wp:extent cx="1342390" cy="1652270"/>
            <wp:effectExtent l="0" t="0" r="0" b="508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28C" w:rsidRPr="00F314E5" w:rsidRDefault="001D44A8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72448" behindDoc="0" locked="0" layoutInCell="1" allowOverlap="1" wp14:anchorId="2FDBEEE0" wp14:editId="0E6B994C">
            <wp:simplePos x="0" y="0"/>
            <wp:positionH relativeFrom="column">
              <wp:posOffset>1181195</wp:posOffset>
            </wp:positionH>
            <wp:positionV relativeFrom="paragraph">
              <wp:posOffset>943222</wp:posOffset>
            </wp:positionV>
            <wp:extent cx="612775" cy="567690"/>
            <wp:effectExtent l="0" t="0" r="0" b="381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ign Cross Box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>Many of the</w:t>
      </w:r>
      <w:r w:rsidR="008147B3">
        <w:rPr>
          <w:rFonts w:cs="Arial"/>
          <w:sz w:val="32"/>
          <w:szCs w:val="32"/>
          <w:lang w:val="en-AU"/>
        </w:rPr>
        <w:t xml:space="preserve"> </w:t>
      </w:r>
      <w:r w:rsidR="006A32CE" w:rsidRPr="006A32CE">
        <w:rPr>
          <w:rFonts w:cs="Arial"/>
          <w:b/>
          <w:sz w:val="32"/>
          <w:szCs w:val="32"/>
          <w:lang w:val="en-AU"/>
        </w:rPr>
        <w:t>people with disabilities</w:t>
      </w:r>
      <w:r w:rsidR="0034228C" w:rsidRPr="00F314E5">
        <w:rPr>
          <w:rFonts w:cs="Arial"/>
          <w:sz w:val="32"/>
          <w:szCs w:val="32"/>
          <w:lang w:val="en-AU"/>
        </w:rPr>
        <w:t xml:space="preserve"> </w:t>
      </w:r>
      <w:r w:rsidR="006A32CE">
        <w:rPr>
          <w:rFonts w:cs="Arial"/>
          <w:sz w:val="32"/>
          <w:szCs w:val="32"/>
          <w:lang w:val="en-AU"/>
        </w:rPr>
        <w:t xml:space="preserve">also told us </w:t>
      </w:r>
      <w:r w:rsidR="0034228C" w:rsidRPr="00F314E5">
        <w:rPr>
          <w:rFonts w:cs="Arial"/>
          <w:sz w:val="32"/>
          <w:szCs w:val="32"/>
          <w:lang w:val="en-AU"/>
        </w:rPr>
        <w:t xml:space="preserve">they did not have control over some things in their lives. </w:t>
      </w:r>
    </w:p>
    <w:p w:rsidR="0034228C" w:rsidRPr="00F314E5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4228C" w:rsidRPr="00F314E5" w:rsidRDefault="002B1EC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0176" behindDoc="0" locked="0" layoutInCell="1" allowOverlap="1" wp14:anchorId="62AAF2FD" wp14:editId="7346838B">
            <wp:simplePos x="0" y="0"/>
            <wp:positionH relativeFrom="margin">
              <wp:align>left</wp:align>
            </wp:positionH>
            <wp:positionV relativeFrom="paragraph">
              <wp:posOffset>412115</wp:posOffset>
            </wp:positionV>
            <wp:extent cx="1343181" cy="1427019"/>
            <wp:effectExtent l="0" t="0" r="0" b="190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81" cy="142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35">
        <w:rPr>
          <w:rFonts w:cs="Arial"/>
          <w:sz w:val="32"/>
          <w:szCs w:val="32"/>
          <w:lang w:val="en-AU"/>
        </w:rPr>
        <w:t xml:space="preserve">Some </w:t>
      </w:r>
      <w:r w:rsidR="00912BE7">
        <w:rPr>
          <w:rFonts w:cs="Arial"/>
          <w:sz w:val="32"/>
          <w:szCs w:val="32"/>
          <w:lang w:val="en-AU"/>
        </w:rPr>
        <w:t>di</w:t>
      </w:r>
      <w:r w:rsidR="00B879FF">
        <w:rPr>
          <w:rFonts w:cs="Arial"/>
          <w:sz w:val="32"/>
          <w:szCs w:val="32"/>
          <w:lang w:val="en-AU"/>
        </w:rPr>
        <w:t xml:space="preserve">sabled </w:t>
      </w:r>
      <w:r w:rsidR="00000735">
        <w:rPr>
          <w:rFonts w:cs="Arial"/>
          <w:sz w:val="32"/>
          <w:szCs w:val="32"/>
          <w:lang w:val="en-AU"/>
        </w:rPr>
        <w:t>people d</w:t>
      </w:r>
      <w:r w:rsidR="00A61AF9">
        <w:rPr>
          <w:rFonts w:cs="Arial"/>
          <w:sz w:val="32"/>
          <w:szCs w:val="32"/>
          <w:lang w:val="en-AU"/>
        </w:rPr>
        <w:t>o</w:t>
      </w:r>
      <w:r w:rsidR="00670525">
        <w:rPr>
          <w:rFonts w:cs="Arial"/>
          <w:sz w:val="32"/>
          <w:szCs w:val="32"/>
          <w:lang w:val="en-AU"/>
        </w:rPr>
        <w:t xml:space="preserve"> not have control over</w:t>
      </w:r>
      <w:r w:rsidR="0034228C" w:rsidRPr="00F314E5">
        <w:rPr>
          <w:rFonts w:cs="Arial"/>
          <w:sz w:val="32"/>
          <w:szCs w:val="32"/>
          <w:lang w:val="en-AU"/>
        </w:rPr>
        <w:t>:</w:t>
      </w:r>
    </w:p>
    <w:p w:rsidR="0034228C" w:rsidRPr="00F314E5" w:rsidRDefault="004D133E" w:rsidP="00BE26CD">
      <w:pPr>
        <w:pStyle w:val="ListParagraph"/>
        <w:numPr>
          <w:ilvl w:val="0"/>
          <w:numId w:val="20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what d</w:t>
      </w:r>
      <w:r w:rsidR="0034228C" w:rsidRPr="00F314E5">
        <w:rPr>
          <w:rFonts w:ascii="Arial" w:hAnsi="Arial" w:cs="Arial"/>
          <w:sz w:val="32"/>
          <w:szCs w:val="32"/>
          <w:lang w:val="en-AU"/>
        </w:rPr>
        <w:t>isability support they get</w:t>
      </w:r>
    </w:p>
    <w:p w:rsidR="0034228C" w:rsidRPr="00F314E5" w:rsidRDefault="0034228C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34228C" w:rsidRPr="00F314E5" w:rsidRDefault="0034228C" w:rsidP="00BE26CD">
      <w:pPr>
        <w:pStyle w:val="ListParagraph"/>
        <w:numPr>
          <w:ilvl w:val="0"/>
          <w:numId w:val="20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who </w:t>
      </w:r>
      <w:r w:rsidR="008B0DEA">
        <w:rPr>
          <w:rFonts w:ascii="Arial" w:hAnsi="Arial" w:cs="Arial"/>
          <w:sz w:val="32"/>
          <w:szCs w:val="32"/>
          <w:lang w:val="en-AU"/>
        </w:rPr>
        <w:t>support</w:t>
      </w:r>
      <w:r w:rsidRPr="00F314E5">
        <w:rPr>
          <w:rFonts w:ascii="Arial" w:hAnsi="Arial" w:cs="Arial"/>
          <w:sz w:val="32"/>
          <w:szCs w:val="32"/>
          <w:lang w:val="en-AU"/>
        </w:rPr>
        <w:t>s them</w:t>
      </w:r>
    </w:p>
    <w:p w:rsidR="0034228C" w:rsidRPr="00F314E5" w:rsidRDefault="0034228C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34228C" w:rsidRPr="00F314E5" w:rsidRDefault="0034228C" w:rsidP="00BE26CD">
      <w:pPr>
        <w:pStyle w:val="ListParagraph"/>
        <w:numPr>
          <w:ilvl w:val="0"/>
          <w:numId w:val="20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who they live </w:t>
      </w:r>
      <w:proofErr w:type="gramStart"/>
      <w:r w:rsidRPr="00F314E5">
        <w:rPr>
          <w:rFonts w:ascii="Arial" w:hAnsi="Arial" w:cs="Arial"/>
          <w:sz w:val="32"/>
          <w:szCs w:val="32"/>
          <w:lang w:val="en-AU"/>
        </w:rPr>
        <w:t>with.</w:t>
      </w:r>
      <w:proofErr w:type="gramEnd"/>
      <w:r w:rsidRPr="00F314E5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34228C" w:rsidRPr="00F314E5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1D44A8" w:rsidRDefault="001D44A8" w:rsidP="00BE26CD">
      <w:pPr>
        <w:spacing w:after="160" w:line="360" w:lineRule="auto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br w:type="page"/>
      </w:r>
    </w:p>
    <w:p w:rsidR="00C62640" w:rsidRDefault="001D44A8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6A32CE"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89152" behindDoc="0" locked="0" layoutInCell="1" allowOverlap="1" wp14:anchorId="41E13FBD" wp14:editId="5DE192E5">
            <wp:simplePos x="0" y="0"/>
            <wp:positionH relativeFrom="margin">
              <wp:posOffset>0</wp:posOffset>
            </wp:positionH>
            <wp:positionV relativeFrom="paragraph">
              <wp:posOffset>-102235</wp:posOffset>
            </wp:positionV>
            <wp:extent cx="1477516" cy="1390918"/>
            <wp:effectExtent l="0" t="0" r="889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16" cy="1390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2CE" w:rsidRPr="006A32CE">
        <w:rPr>
          <w:rFonts w:cs="Arial"/>
          <w:b/>
          <w:noProof/>
          <w:sz w:val="32"/>
          <w:szCs w:val="32"/>
          <w:lang w:eastAsia="en-NZ"/>
        </w:rPr>
        <w:t>P</w:t>
      </w:r>
      <w:proofErr w:type="spellStart"/>
      <w:r w:rsidR="006A32CE" w:rsidRPr="006A32CE">
        <w:rPr>
          <w:rFonts w:cs="Arial"/>
          <w:b/>
          <w:sz w:val="32"/>
          <w:szCs w:val="32"/>
          <w:lang w:val="en-AU"/>
        </w:rPr>
        <w:t>eople</w:t>
      </w:r>
      <w:proofErr w:type="spellEnd"/>
      <w:r w:rsidR="006A32CE" w:rsidRPr="006A32CE">
        <w:rPr>
          <w:rFonts w:cs="Arial"/>
          <w:b/>
          <w:sz w:val="32"/>
          <w:szCs w:val="32"/>
          <w:lang w:val="en-AU"/>
        </w:rPr>
        <w:t xml:space="preserve"> with disabilities</w:t>
      </w:r>
      <w:r w:rsidR="008266DE">
        <w:rPr>
          <w:rFonts w:cs="Arial"/>
          <w:b/>
          <w:sz w:val="32"/>
          <w:szCs w:val="32"/>
          <w:lang w:val="en-AU"/>
        </w:rPr>
        <w:t xml:space="preserve"> </w:t>
      </w:r>
      <w:r w:rsidR="008266DE" w:rsidRPr="004441C3">
        <w:rPr>
          <w:rFonts w:cs="Arial"/>
          <w:sz w:val="32"/>
          <w:szCs w:val="32"/>
          <w:lang w:val="en-AU"/>
        </w:rPr>
        <w:t>and</w:t>
      </w:r>
      <w:r w:rsidR="008266DE">
        <w:rPr>
          <w:rFonts w:cs="Arial"/>
          <w:b/>
          <w:sz w:val="32"/>
          <w:szCs w:val="32"/>
          <w:lang w:val="en-AU"/>
        </w:rPr>
        <w:t xml:space="preserve"> </w:t>
      </w:r>
      <w:r w:rsidR="00DD599E">
        <w:rPr>
          <w:rFonts w:cs="Arial"/>
          <w:b/>
          <w:sz w:val="32"/>
          <w:szCs w:val="32"/>
          <w:lang w:val="en-AU"/>
        </w:rPr>
        <w:t>fam</w:t>
      </w:r>
      <w:r w:rsidR="00DB57BF">
        <w:rPr>
          <w:rFonts w:cs="Arial"/>
          <w:b/>
          <w:sz w:val="32"/>
          <w:szCs w:val="32"/>
          <w:lang w:val="en-AU"/>
        </w:rPr>
        <w:t>i</w:t>
      </w:r>
      <w:r w:rsidR="000415F0">
        <w:rPr>
          <w:rFonts w:cs="Arial"/>
          <w:b/>
          <w:sz w:val="32"/>
          <w:szCs w:val="32"/>
          <w:lang w:val="en-AU"/>
        </w:rPr>
        <w:t>ly</w:t>
      </w:r>
      <w:r w:rsidR="008266DE">
        <w:rPr>
          <w:rFonts w:cs="Arial"/>
          <w:b/>
          <w:sz w:val="32"/>
          <w:szCs w:val="32"/>
          <w:lang w:val="en-AU"/>
        </w:rPr>
        <w:t xml:space="preserve"> </w:t>
      </w:r>
      <w:r w:rsidR="006A32CE">
        <w:rPr>
          <w:rFonts w:cs="Arial"/>
          <w:b/>
          <w:sz w:val="32"/>
          <w:szCs w:val="32"/>
          <w:lang w:val="en-AU"/>
        </w:rPr>
        <w:t>members</w:t>
      </w:r>
      <w:r w:rsidR="001A62B7" w:rsidRPr="001A62B7">
        <w:rPr>
          <w:rFonts w:cs="Arial"/>
          <w:sz w:val="32"/>
          <w:szCs w:val="32"/>
          <w:lang w:val="en-AU"/>
        </w:rPr>
        <w:t xml:space="preserve"> said</w:t>
      </w:r>
      <w:r w:rsidR="00C62640">
        <w:rPr>
          <w:rFonts w:cs="Arial"/>
          <w:sz w:val="32"/>
          <w:szCs w:val="32"/>
          <w:lang w:val="en-AU"/>
        </w:rPr>
        <w:t>:</w:t>
      </w:r>
      <w:r w:rsidR="001A62B7" w:rsidRPr="001A62B7">
        <w:rPr>
          <w:rFonts w:cs="Arial"/>
          <w:sz w:val="32"/>
          <w:szCs w:val="32"/>
          <w:lang w:val="en-AU"/>
        </w:rPr>
        <w:t xml:space="preserve"> </w:t>
      </w:r>
    </w:p>
    <w:p w:rsidR="000062D9" w:rsidRPr="00141830" w:rsidRDefault="001D44A8" w:rsidP="00BE26CD">
      <w:pPr>
        <w:pStyle w:val="ListParagraph"/>
        <w:numPr>
          <w:ilvl w:val="0"/>
          <w:numId w:val="30"/>
        </w:numPr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141830">
        <w:rPr>
          <w:rFonts w:ascii="Arial" w:hAnsi="Arial" w:cs="Arial"/>
          <w:noProof/>
          <w:sz w:val="32"/>
          <w:szCs w:val="32"/>
          <w:highlight w:val="yellow"/>
          <w:lang w:val="en-NZ" w:eastAsia="en-NZ"/>
        </w:rPr>
        <w:drawing>
          <wp:anchor distT="0" distB="0" distL="114300" distR="114300" simplePos="0" relativeHeight="251886080" behindDoc="0" locked="0" layoutInCell="1" allowOverlap="1" wp14:anchorId="1CBB0A82" wp14:editId="0FB56AFD">
            <wp:simplePos x="0" y="0"/>
            <wp:positionH relativeFrom="column">
              <wp:posOffset>255424</wp:posOffset>
            </wp:positionH>
            <wp:positionV relativeFrom="paragraph">
              <wp:posOffset>954661</wp:posOffset>
            </wp:positionV>
            <wp:extent cx="963386" cy="1394179"/>
            <wp:effectExtent l="0" t="0" r="8255" b="0"/>
            <wp:wrapNone/>
            <wp:docPr id="53" name="Picture 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ommunication Learning Disability Confused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386" cy="139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2B7" w:rsidRPr="00141830">
        <w:rPr>
          <w:rFonts w:ascii="Arial" w:hAnsi="Arial" w:cs="Arial"/>
          <w:sz w:val="32"/>
          <w:szCs w:val="32"/>
          <w:lang w:val="en-AU"/>
        </w:rPr>
        <w:t xml:space="preserve">disabled people who </w:t>
      </w:r>
      <w:r>
        <w:rPr>
          <w:rFonts w:ascii="Arial" w:hAnsi="Arial" w:cs="Arial"/>
          <w:sz w:val="32"/>
          <w:szCs w:val="32"/>
          <w:lang w:val="en-AU"/>
        </w:rPr>
        <w:t>can do more things for themselves</w:t>
      </w:r>
      <w:r w:rsidR="001A62B7" w:rsidRPr="00141830">
        <w:rPr>
          <w:rFonts w:ascii="Arial" w:hAnsi="Arial" w:cs="Arial"/>
          <w:sz w:val="32"/>
          <w:szCs w:val="32"/>
          <w:lang w:val="en-AU"/>
        </w:rPr>
        <w:t xml:space="preserve"> have more choice and control over their lives</w:t>
      </w:r>
    </w:p>
    <w:p w:rsidR="00A17F7F" w:rsidRPr="00141830" w:rsidRDefault="00A17F7F" w:rsidP="00BE26CD">
      <w:pPr>
        <w:pStyle w:val="ListParagraph"/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</w:p>
    <w:p w:rsidR="00A17F7F" w:rsidRPr="00141830" w:rsidRDefault="001D44A8" w:rsidP="00BE26CD">
      <w:pPr>
        <w:pStyle w:val="ListParagraph"/>
        <w:numPr>
          <w:ilvl w:val="0"/>
          <w:numId w:val="30"/>
        </w:numPr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m</w:t>
      </w:r>
      <w:r w:rsidR="007747D3" w:rsidRPr="00141830">
        <w:rPr>
          <w:rFonts w:ascii="Arial" w:hAnsi="Arial" w:cs="Arial"/>
          <w:sz w:val="32"/>
          <w:szCs w:val="32"/>
          <w:lang w:val="en-AU"/>
        </w:rPr>
        <w:t>any a</w:t>
      </w:r>
      <w:r w:rsidR="00451866" w:rsidRPr="00141830">
        <w:rPr>
          <w:rFonts w:ascii="Arial" w:hAnsi="Arial" w:cs="Arial"/>
          <w:sz w:val="32"/>
          <w:szCs w:val="32"/>
          <w:lang w:val="en-AU"/>
        </w:rPr>
        <w:t>dults with</w:t>
      </w:r>
      <w:r w:rsidR="00CF2440" w:rsidRPr="00141830">
        <w:rPr>
          <w:rFonts w:ascii="Arial" w:hAnsi="Arial" w:cs="Arial"/>
          <w:sz w:val="32"/>
          <w:szCs w:val="32"/>
          <w:lang w:val="en-AU"/>
        </w:rPr>
        <w:t xml:space="preserve"> </w:t>
      </w:r>
      <w:r w:rsidR="00451866" w:rsidRPr="00141830">
        <w:rPr>
          <w:rFonts w:ascii="Arial" w:hAnsi="Arial" w:cs="Arial"/>
          <w:sz w:val="32"/>
          <w:szCs w:val="32"/>
          <w:lang w:val="en-AU"/>
        </w:rPr>
        <w:t>l</w:t>
      </w:r>
      <w:r w:rsidR="00073CF8" w:rsidRPr="00141830">
        <w:rPr>
          <w:rFonts w:ascii="Arial" w:hAnsi="Arial" w:cs="Arial"/>
          <w:sz w:val="32"/>
          <w:szCs w:val="32"/>
          <w:lang w:val="en-AU"/>
        </w:rPr>
        <w:t>earning disabili</w:t>
      </w:r>
      <w:r w:rsidR="00B3390B" w:rsidRPr="00141830">
        <w:rPr>
          <w:rFonts w:ascii="Arial" w:hAnsi="Arial" w:cs="Arial"/>
          <w:sz w:val="32"/>
          <w:szCs w:val="32"/>
          <w:lang w:val="en-AU"/>
        </w:rPr>
        <w:t>ty</w:t>
      </w:r>
      <w:r w:rsidR="007747D3" w:rsidRPr="00141830">
        <w:rPr>
          <w:rFonts w:ascii="Arial" w:hAnsi="Arial" w:cs="Arial"/>
          <w:sz w:val="32"/>
          <w:szCs w:val="32"/>
          <w:lang w:val="en-AU"/>
        </w:rPr>
        <w:t xml:space="preserve"> </w:t>
      </w:r>
      <w:r w:rsidR="00D60BB5" w:rsidRPr="00141830">
        <w:rPr>
          <w:rFonts w:ascii="Arial" w:hAnsi="Arial" w:cs="Arial"/>
          <w:sz w:val="32"/>
          <w:szCs w:val="32"/>
          <w:lang w:val="en-AU"/>
        </w:rPr>
        <w:t xml:space="preserve">can </w:t>
      </w:r>
      <w:r>
        <w:rPr>
          <w:rFonts w:ascii="Arial" w:hAnsi="Arial" w:cs="Arial"/>
          <w:sz w:val="32"/>
          <w:szCs w:val="32"/>
          <w:lang w:val="en-AU"/>
        </w:rPr>
        <w:t>do the things they want to do</w:t>
      </w:r>
    </w:p>
    <w:p w:rsidR="000062D9" w:rsidRPr="00141830" w:rsidRDefault="00335808" w:rsidP="00BE26CD">
      <w:pPr>
        <w:pStyle w:val="ListParagraph"/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141830">
        <w:rPr>
          <w:rFonts w:ascii="Arial" w:hAnsi="Arial" w:cs="Arial"/>
          <w:noProof/>
          <w:highlight w:val="yellow"/>
          <w:lang w:val="en-NZ" w:eastAsia="en-NZ"/>
        </w:rPr>
        <w:drawing>
          <wp:anchor distT="0" distB="0" distL="114300" distR="114300" simplePos="0" relativeHeight="251888128" behindDoc="0" locked="0" layoutInCell="1" allowOverlap="1" wp14:anchorId="5C78668E" wp14:editId="2D5D8D32">
            <wp:simplePos x="0" y="0"/>
            <wp:positionH relativeFrom="column">
              <wp:posOffset>364490</wp:posOffset>
            </wp:positionH>
            <wp:positionV relativeFrom="paragraph">
              <wp:posOffset>22225</wp:posOffset>
            </wp:positionV>
            <wp:extent cx="744143" cy="1394179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ommunication Learning Disability Confused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43" cy="139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28C" w:rsidRPr="00141830" w:rsidRDefault="001D44A8" w:rsidP="00BE26CD">
      <w:pPr>
        <w:pStyle w:val="ListParagraph"/>
        <w:numPr>
          <w:ilvl w:val="0"/>
          <w:numId w:val="30"/>
        </w:numPr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m</w:t>
      </w:r>
      <w:r w:rsidR="00AE5FF2" w:rsidRPr="00141830">
        <w:rPr>
          <w:rFonts w:ascii="Arial" w:hAnsi="Arial" w:cs="Arial"/>
          <w:sz w:val="32"/>
          <w:szCs w:val="32"/>
          <w:lang w:val="en-AU"/>
        </w:rPr>
        <w:t xml:space="preserve">any adults with </w:t>
      </w:r>
      <w:r w:rsidR="008955DC">
        <w:rPr>
          <w:rFonts w:ascii="Arial" w:hAnsi="Arial" w:cs="Arial"/>
          <w:sz w:val="32"/>
          <w:szCs w:val="32"/>
          <w:lang w:val="en-AU"/>
        </w:rPr>
        <w:t>phys</w:t>
      </w:r>
      <w:r w:rsidR="001B2CF4">
        <w:rPr>
          <w:rFonts w:ascii="Arial" w:hAnsi="Arial" w:cs="Arial"/>
          <w:sz w:val="32"/>
          <w:szCs w:val="32"/>
          <w:lang w:val="en-AU"/>
        </w:rPr>
        <w:t>ical</w:t>
      </w:r>
      <w:r w:rsidR="00AE5FF2" w:rsidRPr="00141830">
        <w:rPr>
          <w:rFonts w:ascii="Arial" w:hAnsi="Arial" w:cs="Arial"/>
          <w:sz w:val="32"/>
          <w:szCs w:val="32"/>
          <w:lang w:val="en-AU"/>
        </w:rPr>
        <w:t xml:space="preserve"> disability can</w:t>
      </w:r>
      <w:r w:rsidR="005D0DAA">
        <w:rPr>
          <w:rFonts w:ascii="Arial" w:hAnsi="Arial" w:cs="Arial"/>
          <w:sz w:val="32"/>
          <w:szCs w:val="32"/>
          <w:lang w:val="en-AU"/>
        </w:rPr>
        <w:t>not</w:t>
      </w:r>
      <w:r w:rsidR="00AE5FF2" w:rsidRPr="00141830">
        <w:rPr>
          <w:rFonts w:ascii="Arial" w:hAnsi="Arial" w:cs="Arial"/>
          <w:sz w:val="32"/>
          <w:szCs w:val="32"/>
          <w:lang w:val="en-AU"/>
        </w:rPr>
        <w:t xml:space="preserve"> do the things they want to do. </w:t>
      </w:r>
      <w:r w:rsidR="0034228C" w:rsidRPr="00141830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0062D9" w:rsidRPr="000062D9" w:rsidRDefault="000062D9" w:rsidP="00BE26CD">
      <w:pPr>
        <w:pStyle w:val="ListParagraph"/>
        <w:spacing w:line="360" w:lineRule="auto"/>
        <w:rPr>
          <w:rFonts w:cs="Arial"/>
          <w:sz w:val="32"/>
          <w:szCs w:val="32"/>
          <w:lang w:val="en-AU"/>
        </w:rPr>
      </w:pPr>
    </w:p>
    <w:p w:rsidR="000062D9" w:rsidRPr="00A17F7F" w:rsidRDefault="000062D9" w:rsidP="00BE26CD">
      <w:pPr>
        <w:pStyle w:val="ListParagraph"/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E6714C" w:rsidRDefault="00E6714C" w:rsidP="00BE26CD">
      <w:pPr>
        <w:spacing w:after="160" w:line="360" w:lineRule="auto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br w:type="page"/>
      </w:r>
    </w:p>
    <w:p w:rsidR="00E6714C" w:rsidRDefault="00E6714C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  <w:r>
        <w:rPr>
          <w:noProof/>
          <w:lang w:eastAsia="en-NZ"/>
        </w:rPr>
        <w:drawing>
          <wp:anchor distT="0" distB="0" distL="114300" distR="114300" simplePos="0" relativeHeight="251894272" behindDoc="0" locked="0" layoutInCell="1" allowOverlap="1" wp14:anchorId="21672171" wp14:editId="6132CA61">
            <wp:simplePos x="0" y="0"/>
            <wp:positionH relativeFrom="margin">
              <wp:posOffset>172085</wp:posOffset>
            </wp:positionH>
            <wp:positionV relativeFrom="paragraph">
              <wp:posOffset>474980</wp:posOffset>
            </wp:positionV>
            <wp:extent cx="1275008" cy="1304077"/>
            <wp:effectExtent l="0" t="0" r="190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08" cy="1304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  <w:lang w:val="en-AU"/>
        </w:rPr>
        <w:t>Relationships</w:t>
      </w:r>
    </w:p>
    <w:p w:rsidR="0034228C" w:rsidRPr="00F314E5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F314E5">
        <w:rPr>
          <w:rFonts w:cs="Arial"/>
          <w:sz w:val="32"/>
          <w:szCs w:val="32"/>
          <w:lang w:val="en-AU"/>
        </w:rPr>
        <w:t>Most disabled people felt they were important to their family.</w:t>
      </w:r>
    </w:p>
    <w:p w:rsidR="001D44A8" w:rsidRDefault="001D44A8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4228C" w:rsidRPr="00F314E5" w:rsidRDefault="001D44A8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6320" behindDoc="0" locked="0" layoutInCell="1" allowOverlap="1" wp14:anchorId="595D77A9" wp14:editId="748AD88E">
            <wp:simplePos x="0" y="0"/>
            <wp:positionH relativeFrom="margin">
              <wp:posOffset>89535</wp:posOffset>
            </wp:positionH>
            <wp:positionV relativeFrom="paragraph">
              <wp:posOffset>625475</wp:posOffset>
            </wp:positionV>
            <wp:extent cx="1440815" cy="1440815"/>
            <wp:effectExtent l="0" t="0" r="6985" b="698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>Most disabled adults said</w:t>
      </w:r>
      <w:r w:rsidR="00BA159A">
        <w:rPr>
          <w:rFonts w:cs="Arial"/>
          <w:sz w:val="32"/>
          <w:szCs w:val="32"/>
          <w:lang w:val="en-AU"/>
        </w:rPr>
        <w:t xml:space="preserve"> they</w:t>
      </w:r>
      <w:r w:rsidR="0034228C" w:rsidRPr="00F314E5">
        <w:rPr>
          <w:rFonts w:cs="Arial"/>
          <w:sz w:val="32"/>
          <w:szCs w:val="32"/>
          <w:lang w:val="en-AU"/>
        </w:rPr>
        <w:t>:</w:t>
      </w:r>
    </w:p>
    <w:p w:rsidR="0034228C" w:rsidRPr="00F314E5" w:rsidRDefault="0034228C" w:rsidP="00BE26CD">
      <w:pPr>
        <w:pStyle w:val="ListParagraph"/>
        <w:numPr>
          <w:ilvl w:val="0"/>
          <w:numId w:val="21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were single </w:t>
      </w:r>
    </w:p>
    <w:p w:rsidR="0034228C" w:rsidRPr="00F314E5" w:rsidRDefault="0034228C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34228C" w:rsidRPr="00F314E5" w:rsidRDefault="00E27117" w:rsidP="00BE26CD">
      <w:pPr>
        <w:pStyle w:val="ListParagraph"/>
        <w:numPr>
          <w:ilvl w:val="0"/>
          <w:numId w:val="21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h</w:t>
      </w:r>
      <w:r w:rsidR="0034228C" w:rsidRPr="00F314E5">
        <w:rPr>
          <w:rFonts w:ascii="Arial" w:hAnsi="Arial" w:cs="Arial"/>
          <w:sz w:val="32"/>
          <w:szCs w:val="32"/>
          <w:lang w:val="en-AU"/>
        </w:rPr>
        <w:t>ave never been in a relationship.</w:t>
      </w:r>
    </w:p>
    <w:p w:rsidR="00E6714C" w:rsidRPr="00E6714C" w:rsidRDefault="00E6714C" w:rsidP="00BE26CD">
      <w:pPr>
        <w:spacing w:line="360" w:lineRule="auto"/>
        <w:ind w:left="3402"/>
        <w:rPr>
          <w:rFonts w:cs="Arial"/>
          <w:sz w:val="16"/>
          <w:szCs w:val="32"/>
          <w:lang w:val="en-AU"/>
        </w:rPr>
      </w:pPr>
    </w:p>
    <w:p w:rsidR="00E6714C" w:rsidRDefault="00E6714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4228C" w:rsidRPr="00F314E5" w:rsidRDefault="009B460A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5952" behindDoc="0" locked="0" layoutInCell="1" allowOverlap="1" wp14:anchorId="16EB16F4" wp14:editId="0DA2C051">
            <wp:simplePos x="0" y="0"/>
            <wp:positionH relativeFrom="column">
              <wp:posOffset>72390</wp:posOffset>
            </wp:positionH>
            <wp:positionV relativeFrom="paragraph">
              <wp:posOffset>8255</wp:posOffset>
            </wp:positionV>
            <wp:extent cx="1467029" cy="157162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29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>A few disabled people said that they lived with a:</w:t>
      </w:r>
    </w:p>
    <w:p w:rsidR="0034228C" w:rsidRPr="00F314E5" w:rsidRDefault="0034228C" w:rsidP="00BE26CD">
      <w:pPr>
        <w:pStyle w:val="ListParagraph"/>
        <w:numPr>
          <w:ilvl w:val="0"/>
          <w:numId w:val="22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husband </w:t>
      </w:r>
    </w:p>
    <w:p w:rsidR="0034228C" w:rsidRPr="00F314E5" w:rsidRDefault="0034228C" w:rsidP="00BE26CD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  <w:lang w:val="en-AU"/>
        </w:rPr>
      </w:pPr>
    </w:p>
    <w:p w:rsidR="0034228C" w:rsidRPr="00F314E5" w:rsidRDefault="0034228C" w:rsidP="00BE26CD">
      <w:pPr>
        <w:pStyle w:val="ListParagraph"/>
        <w:numPr>
          <w:ilvl w:val="0"/>
          <w:numId w:val="22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wife </w:t>
      </w:r>
    </w:p>
    <w:p w:rsidR="0034228C" w:rsidRPr="00F314E5" w:rsidRDefault="0034228C" w:rsidP="00BE26CD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  <w:lang w:val="en-AU"/>
        </w:rPr>
      </w:pPr>
    </w:p>
    <w:p w:rsidR="0034228C" w:rsidRPr="00F314E5" w:rsidRDefault="0034228C" w:rsidP="00BE26CD">
      <w:pPr>
        <w:pStyle w:val="ListParagraph"/>
        <w:numPr>
          <w:ilvl w:val="0"/>
          <w:numId w:val="22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boyfriend </w:t>
      </w:r>
    </w:p>
    <w:p w:rsidR="0034228C" w:rsidRPr="00F314E5" w:rsidRDefault="0034228C" w:rsidP="00BE26CD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  <w:lang w:val="en-AU"/>
        </w:rPr>
      </w:pPr>
    </w:p>
    <w:p w:rsidR="0034228C" w:rsidRPr="00F314E5" w:rsidRDefault="0034228C" w:rsidP="00BE26CD">
      <w:pPr>
        <w:pStyle w:val="ListParagraph"/>
        <w:numPr>
          <w:ilvl w:val="0"/>
          <w:numId w:val="22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>girlfriend.</w:t>
      </w:r>
    </w:p>
    <w:p w:rsidR="0034228C" w:rsidRPr="00F314E5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4228C" w:rsidRPr="00F314E5" w:rsidRDefault="00295E3E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9200" behindDoc="1" locked="0" layoutInCell="1" allowOverlap="1" wp14:anchorId="471D2553" wp14:editId="3388AC20">
            <wp:simplePos x="0" y="0"/>
            <wp:positionH relativeFrom="column">
              <wp:posOffset>440055</wp:posOffset>
            </wp:positionH>
            <wp:positionV relativeFrom="paragraph">
              <wp:posOffset>-194945</wp:posOffset>
            </wp:positionV>
            <wp:extent cx="875428" cy="1416676"/>
            <wp:effectExtent l="0" t="0" r="127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man-in-wheelchair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428" cy="141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>Most of these people had a physical disability.</w:t>
      </w:r>
    </w:p>
    <w:p w:rsidR="0034228C" w:rsidRPr="00F314E5" w:rsidRDefault="00E6714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9392" behindDoc="0" locked="0" layoutInCell="1" allowOverlap="1" wp14:anchorId="29B63096" wp14:editId="01FEB94E">
            <wp:simplePos x="0" y="0"/>
            <wp:positionH relativeFrom="margin">
              <wp:posOffset>179070</wp:posOffset>
            </wp:positionH>
            <wp:positionV relativeFrom="paragraph">
              <wp:posOffset>497840</wp:posOffset>
            </wp:positionV>
            <wp:extent cx="1385454" cy="1385454"/>
            <wp:effectExtent l="0" t="0" r="571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54" cy="138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28C" w:rsidRPr="00F314E5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F314E5">
        <w:rPr>
          <w:rFonts w:cs="Arial"/>
          <w:sz w:val="32"/>
          <w:szCs w:val="32"/>
          <w:lang w:val="en-AU"/>
        </w:rPr>
        <w:t>Most disabled people sai</w:t>
      </w:r>
      <w:r w:rsidR="00565C55">
        <w:rPr>
          <w:rFonts w:cs="Arial"/>
          <w:sz w:val="32"/>
          <w:szCs w:val="32"/>
          <w:lang w:val="en-AU"/>
        </w:rPr>
        <w:t>d they</w:t>
      </w:r>
      <w:r w:rsidRPr="00F314E5">
        <w:rPr>
          <w:rFonts w:cs="Arial"/>
          <w:sz w:val="32"/>
          <w:szCs w:val="32"/>
          <w:lang w:val="en-AU"/>
        </w:rPr>
        <w:t xml:space="preserve"> have friends who </w:t>
      </w:r>
      <w:r w:rsidR="00F11555">
        <w:rPr>
          <w:rFonts w:cs="Arial"/>
          <w:sz w:val="32"/>
          <w:szCs w:val="32"/>
          <w:lang w:val="en-AU"/>
        </w:rPr>
        <w:t xml:space="preserve">do not </w:t>
      </w:r>
      <w:r w:rsidRPr="00F314E5">
        <w:rPr>
          <w:rFonts w:cs="Arial"/>
          <w:sz w:val="32"/>
          <w:szCs w:val="32"/>
          <w:lang w:val="en-AU"/>
        </w:rPr>
        <w:t xml:space="preserve">live with them. </w:t>
      </w:r>
    </w:p>
    <w:p w:rsidR="0034228C" w:rsidRPr="00F314E5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4228C" w:rsidRPr="00F314E5" w:rsidRDefault="00FD6576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1248" behindDoc="1" locked="0" layoutInCell="1" allowOverlap="1" wp14:anchorId="424277D5" wp14:editId="66DE7B0A">
            <wp:simplePos x="0" y="0"/>
            <wp:positionH relativeFrom="column">
              <wp:posOffset>1052946</wp:posOffset>
            </wp:positionH>
            <wp:positionV relativeFrom="paragraph">
              <wp:posOffset>802698</wp:posOffset>
            </wp:positionV>
            <wp:extent cx="613235" cy="568036"/>
            <wp:effectExtent l="0" t="0" r="0" b="381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ign Cross Box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35" cy="56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674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0416" behindDoc="1" locked="0" layoutInCell="1" allowOverlap="1" wp14:anchorId="020B65BA" wp14:editId="64C59C6A">
            <wp:simplePos x="0" y="0"/>
            <wp:positionH relativeFrom="margin">
              <wp:posOffset>116840</wp:posOffset>
            </wp:positionH>
            <wp:positionV relativeFrom="paragraph">
              <wp:posOffset>176530</wp:posOffset>
            </wp:positionV>
            <wp:extent cx="1514194" cy="1248757"/>
            <wp:effectExtent l="0" t="0" r="0" b="889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94" cy="124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 xml:space="preserve">Some </w:t>
      </w:r>
      <w:r w:rsidR="00DB1B46">
        <w:rPr>
          <w:rFonts w:cs="Arial"/>
          <w:sz w:val="32"/>
          <w:szCs w:val="32"/>
          <w:lang w:val="en-AU"/>
        </w:rPr>
        <w:t>d</w:t>
      </w:r>
      <w:r w:rsidR="0034228C" w:rsidRPr="00F314E5">
        <w:rPr>
          <w:rFonts w:cs="Arial"/>
          <w:sz w:val="32"/>
          <w:szCs w:val="32"/>
          <w:lang w:val="en-AU"/>
        </w:rPr>
        <w:t>isabled people sa</w:t>
      </w:r>
      <w:r w:rsidR="00E5566E">
        <w:rPr>
          <w:rFonts w:cs="Arial"/>
          <w:sz w:val="32"/>
          <w:szCs w:val="32"/>
          <w:lang w:val="en-AU"/>
        </w:rPr>
        <w:t>i</w:t>
      </w:r>
      <w:r w:rsidR="002B1C44">
        <w:rPr>
          <w:rFonts w:cs="Arial"/>
          <w:sz w:val="32"/>
          <w:szCs w:val="32"/>
          <w:lang w:val="en-AU"/>
        </w:rPr>
        <w:t>d</w:t>
      </w:r>
      <w:r w:rsidR="00E5566E">
        <w:rPr>
          <w:rFonts w:cs="Arial"/>
          <w:sz w:val="32"/>
          <w:szCs w:val="32"/>
          <w:lang w:val="en-AU"/>
        </w:rPr>
        <w:t xml:space="preserve"> </w:t>
      </w:r>
      <w:r w:rsidR="0034228C" w:rsidRPr="00F314E5">
        <w:rPr>
          <w:rFonts w:cs="Arial"/>
          <w:sz w:val="32"/>
          <w:szCs w:val="32"/>
          <w:lang w:val="en-AU"/>
        </w:rPr>
        <w:t xml:space="preserve">they had not visited </w:t>
      </w:r>
      <w:r w:rsidR="00CA042B">
        <w:rPr>
          <w:rFonts w:cs="Arial"/>
          <w:sz w:val="32"/>
          <w:szCs w:val="32"/>
          <w:lang w:val="en-AU"/>
        </w:rPr>
        <w:t xml:space="preserve">any </w:t>
      </w:r>
      <w:r w:rsidR="0034228C" w:rsidRPr="00F314E5">
        <w:rPr>
          <w:rFonts w:cs="Arial"/>
          <w:sz w:val="32"/>
          <w:szCs w:val="32"/>
          <w:lang w:val="en-AU"/>
        </w:rPr>
        <w:t xml:space="preserve">friends in the 4 weeks before the survey. </w:t>
      </w:r>
    </w:p>
    <w:p w:rsidR="0034228C" w:rsidRPr="00F314E5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645CD7" w:rsidRDefault="00645CD7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4228C" w:rsidRPr="00F314E5" w:rsidRDefault="00BF3A2D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3488" behindDoc="0" locked="0" layoutInCell="1" allowOverlap="1" wp14:anchorId="5AFC763E" wp14:editId="3EE2DA12">
            <wp:simplePos x="0" y="0"/>
            <wp:positionH relativeFrom="margin">
              <wp:posOffset>104140</wp:posOffset>
            </wp:positionH>
            <wp:positionV relativeFrom="paragraph">
              <wp:posOffset>-137160</wp:posOffset>
            </wp:positionV>
            <wp:extent cx="1548472" cy="1153142"/>
            <wp:effectExtent l="0" t="0" r="0" b="952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72" cy="1153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 xml:space="preserve">Some disabled people said that in the past </w:t>
      </w:r>
      <w:r w:rsidR="00E6714C">
        <w:rPr>
          <w:rFonts w:cs="Arial"/>
          <w:sz w:val="32"/>
          <w:szCs w:val="32"/>
          <w:lang w:val="en-AU"/>
        </w:rPr>
        <w:t>2 weeks</w:t>
      </w:r>
      <w:r w:rsidR="0034228C" w:rsidRPr="00F314E5">
        <w:rPr>
          <w:rFonts w:cs="Arial"/>
          <w:sz w:val="32"/>
          <w:szCs w:val="32"/>
          <w:lang w:val="en-AU"/>
        </w:rPr>
        <w:t xml:space="preserve"> they had:</w:t>
      </w:r>
    </w:p>
    <w:p w:rsidR="0034228C" w:rsidRPr="00F314E5" w:rsidRDefault="00FD6576" w:rsidP="00BE26CD">
      <w:pPr>
        <w:pStyle w:val="ListParagraph"/>
        <w:numPr>
          <w:ilvl w:val="0"/>
          <w:numId w:val="23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01440" behindDoc="0" locked="0" layoutInCell="1" allowOverlap="1" wp14:anchorId="1CA85359" wp14:editId="0CF270C1">
            <wp:simplePos x="0" y="0"/>
            <wp:positionH relativeFrom="margin">
              <wp:posOffset>0</wp:posOffset>
            </wp:positionH>
            <wp:positionV relativeFrom="paragraph">
              <wp:posOffset>288290</wp:posOffset>
            </wp:positionV>
            <wp:extent cx="1749425" cy="1292860"/>
            <wp:effectExtent l="0" t="0" r="3175" b="254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ascii="Arial" w:hAnsi="Arial" w:cs="Arial"/>
          <w:sz w:val="32"/>
          <w:szCs w:val="32"/>
          <w:lang w:val="en-AU"/>
        </w:rPr>
        <w:t>only been to the shops</w:t>
      </w:r>
    </w:p>
    <w:p w:rsidR="0034228C" w:rsidRPr="00F314E5" w:rsidRDefault="0034228C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645CD7" w:rsidRDefault="0034228C" w:rsidP="00645CD7">
      <w:pPr>
        <w:pStyle w:val="ListParagraph"/>
        <w:numPr>
          <w:ilvl w:val="0"/>
          <w:numId w:val="23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not been anywhere in the community. </w:t>
      </w:r>
    </w:p>
    <w:p w:rsidR="00645CD7" w:rsidRPr="00645CD7" w:rsidRDefault="00514A53" w:rsidP="00645CD7">
      <w:pPr>
        <w:pStyle w:val="ListParagraph"/>
        <w:rPr>
          <w:rFonts w:ascii="Arial" w:hAnsi="Arial"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25696" behindDoc="1" locked="0" layoutInCell="1" allowOverlap="1" wp14:anchorId="69AC1B8D" wp14:editId="3CFAB027">
            <wp:simplePos x="0" y="0"/>
            <wp:positionH relativeFrom="margin">
              <wp:align>left</wp:align>
            </wp:positionH>
            <wp:positionV relativeFrom="paragraph">
              <wp:posOffset>266406</wp:posOffset>
            </wp:positionV>
            <wp:extent cx="1774420" cy="147395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Bullying Gossip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20" cy="147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CD7" w:rsidRPr="00645CD7" w:rsidRDefault="00645CD7" w:rsidP="00645CD7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</w:p>
    <w:p w:rsidR="00645CD7" w:rsidRDefault="00645CD7" w:rsidP="00645CD7">
      <w:pPr>
        <w:spacing w:line="360" w:lineRule="auto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  <w:t xml:space="preserve">A lot of disabled people said they do </w:t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  <w:t xml:space="preserve">not feel like they fit in with the rest of </w:t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</w:r>
      <w:r>
        <w:rPr>
          <w:rFonts w:cs="Arial"/>
          <w:sz w:val="32"/>
          <w:szCs w:val="32"/>
          <w:lang w:val="en-AU"/>
        </w:rPr>
        <w:tab/>
        <w:t>the community.</w:t>
      </w:r>
    </w:p>
    <w:p w:rsidR="00894182" w:rsidRDefault="00E13034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7584" behindDoc="0" locked="0" layoutInCell="1" allowOverlap="1" wp14:anchorId="0524D2D4" wp14:editId="28B7CD8B">
            <wp:simplePos x="0" y="0"/>
            <wp:positionH relativeFrom="margin">
              <wp:posOffset>-127000</wp:posOffset>
            </wp:positionH>
            <wp:positionV relativeFrom="paragraph">
              <wp:posOffset>0</wp:posOffset>
            </wp:positionV>
            <wp:extent cx="1442720" cy="1442720"/>
            <wp:effectExtent l="0" t="0" r="508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182">
        <w:rPr>
          <w:rFonts w:cs="Arial"/>
          <w:b/>
          <w:sz w:val="32"/>
          <w:szCs w:val="32"/>
          <w:lang w:val="en-AU"/>
        </w:rPr>
        <w:t>Work and money</w:t>
      </w:r>
    </w:p>
    <w:p w:rsidR="0034228C" w:rsidRPr="00F314E5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F314E5">
        <w:rPr>
          <w:rFonts w:cs="Arial"/>
          <w:sz w:val="32"/>
          <w:szCs w:val="32"/>
          <w:lang w:val="en-AU"/>
        </w:rPr>
        <w:t xml:space="preserve">Most disabled people said that they had not </w:t>
      </w:r>
      <w:r w:rsidR="001D44A8">
        <w:rPr>
          <w:rFonts w:cs="Arial"/>
          <w:sz w:val="32"/>
          <w:szCs w:val="32"/>
          <w:lang w:val="en-AU"/>
        </w:rPr>
        <w:t xml:space="preserve">done any paid </w:t>
      </w:r>
      <w:r w:rsidRPr="00F314E5">
        <w:rPr>
          <w:rFonts w:cs="Arial"/>
          <w:sz w:val="32"/>
          <w:szCs w:val="32"/>
          <w:lang w:val="en-AU"/>
        </w:rPr>
        <w:t>work</w:t>
      </w:r>
      <w:r w:rsidR="001D44A8">
        <w:rPr>
          <w:rFonts w:cs="Arial"/>
          <w:sz w:val="32"/>
          <w:szCs w:val="32"/>
          <w:lang w:val="en-AU"/>
        </w:rPr>
        <w:t xml:space="preserve"> in the week </w:t>
      </w:r>
      <w:r w:rsidRPr="00F314E5">
        <w:rPr>
          <w:rFonts w:cs="Arial"/>
          <w:sz w:val="32"/>
          <w:szCs w:val="32"/>
          <w:lang w:val="en-AU"/>
        </w:rPr>
        <w:t>before</w:t>
      </w:r>
      <w:r w:rsidR="001D44A8">
        <w:rPr>
          <w:rFonts w:cs="Arial"/>
          <w:sz w:val="32"/>
          <w:szCs w:val="32"/>
          <w:lang w:val="en-AU"/>
        </w:rPr>
        <w:t xml:space="preserve"> </w:t>
      </w:r>
      <w:r w:rsidRPr="00F314E5">
        <w:rPr>
          <w:rFonts w:cs="Arial"/>
          <w:sz w:val="32"/>
          <w:szCs w:val="32"/>
          <w:lang w:val="en-AU"/>
        </w:rPr>
        <w:t>the</w:t>
      </w:r>
      <w:r w:rsidR="001D44A8">
        <w:rPr>
          <w:rFonts w:cs="Arial"/>
          <w:sz w:val="32"/>
          <w:szCs w:val="32"/>
          <w:lang w:val="en-AU"/>
        </w:rPr>
        <w:t xml:space="preserve">y took the </w:t>
      </w:r>
      <w:r w:rsidRPr="00F314E5">
        <w:rPr>
          <w:rFonts w:cs="Arial"/>
          <w:sz w:val="32"/>
          <w:szCs w:val="32"/>
          <w:lang w:val="en-AU"/>
        </w:rPr>
        <w:t xml:space="preserve">survey. </w:t>
      </w:r>
    </w:p>
    <w:p w:rsidR="0034228C" w:rsidRPr="00F314E5" w:rsidRDefault="00C109EB" w:rsidP="00BE26CD">
      <w:pPr>
        <w:spacing w:line="360" w:lineRule="auto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40"/>
          <w:szCs w:val="40"/>
          <w:lang w:eastAsia="en-NZ"/>
        </w:rPr>
        <w:drawing>
          <wp:anchor distT="0" distB="0" distL="114300" distR="114300" simplePos="0" relativeHeight="251956736" behindDoc="0" locked="0" layoutInCell="1" allowOverlap="1" wp14:anchorId="7CFB8291" wp14:editId="73A28615">
            <wp:simplePos x="0" y="0"/>
            <wp:positionH relativeFrom="margin">
              <wp:posOffset>-501156</wp:posOffset>
            </wp:positionH>
            <wp:positionV relativeFrom="paragraph">
              <wp:posOffset>224790</wp:posOffset>
            </wp:positionV>
            <wp:extent cx="1603603" cy="1136073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03" cy="1136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28C" w:rsidRDefault="00C109EB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3296" behindDoc="1" locked="0" layoutInCell="1" allowOverlap="1" wp14:anchorId="6A7F88A4" wp14:editId="396993F8">
            <wp:simplePos x="0" y="0"/>
            <wp:positionH relativeFrom="column">
              <wp:posOffset>829945</wp:posOffset>
            </wp:positionH>
            <wp:positionV relativeFrom="paragraph">
              <wp:posOffset>3521</wp:posOffset>
            </wp:positionV>
            <wp:extent cx="613235" cy="568036"/>
            <wp:effectExtent l="0" t="0" r="0" b="381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ign Cross Box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35" cy="56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 xml:space="preserve">Many disabled people </w:t>
      </w:r>
      <w:r w:rsidR="00894182">
        <w:rPr>
          <w:rFonts w:cs="Arial"/>
          <w:sz w:val="32"/>
          <w:szCs w:val="32"/>
          <w:lang w:val="en-AU"/>
        </w:rPr>
        <w:t xml:space="preserve">said they </w:t>
      </w:r>
      <w:r w:rsidR="0034228C" w:rsidRPr="00F314E5">
        <w:rPr>
          <w:rFonts w:cs="Arial"/>
          <w:sz w:val="32"/>
          <w:szCs w:val="32"/>
          <w:lang w:val="en-AU"/>
        </w:rPr>
        <w:t xml:space="preserve">have an </w:t>
      </w:r>
      <w:r w:rsidR="0034228C" w:rsidRPr="00C37F62">
        <w:rPr>
          <w:rFonts w:cs="Arial"/>
          <w:b/>
          <w:sz w:val="32"/>
          <w:szCs w:val="32"/>
          <w:lang w:val="en-AU"/>
        </w:rPr>
        <w:t>income</w:t>
      </w:r>
      <w:r w:rsidR="0034228C" w:rsidRPr="00F314E5">
        <w:rPr>
          <w:rFonts w:cs="Arial"/>
          <w:sz w:val="32"/>
          <w:szCs w:val="32"/>
          <w:lang w:val="en-AU"/>
        </w:rPr>
        <w:t xml:space="preserve"> </w:t>
      </w:r>
      <w:r w:rsidR="00EC08A5">
        <w:rPr>
          <w:rFonts w:cs="Arial"/>
          <w:sz w:val="32"/>
          <w:szCs w:val="32"/>
          <w:lang w:val="en-AU"/>
        </w:rPr>
        <w:t>of</w:t>
      </w:r>
      <w:r w:rsidR="0034228C" w:rsidRPr="00F314E5">
        <w:rPr>
          <w:rFonts w:cs="Arial"/>
          <w:sz w:val="32"/>
          <w:szCs w:val="32"/>
          <w:lang w:val="en-AU"/>
        </w:rPr>
        <w:t xml:space="preserve"> 30 thousand dollars </w:t>
      </w:r>
      <w:r w:rsidR="00823116">
        <w:rPr>
          <w:rFonts w:cs="Arial"/>
          <w:sz w:val="32"/>
          <w:szCs w:val="32"/>
          <w:lang w:val="en-AU"/>
        </w:rPr>
        <w:t>o</w:t>
      </w:r>
      <w:r w:rsidR="00EC08A5">
        <w:rPr>
          <w:rFonts w:cs="Arial"/>
          <w:sz w:val="32"/>
          <w:szCs w:val="32"/>
          <w:lang w:val="en-AU"/>
        </w:rPr>
        <w:t>r</w:t>
      </w:r>
      <w:r w:rsidR="007F3319">
        <w:rPr>
          <w:rFonts w:cs="Arial"/>
          <w:sz w:val="32"/>
          <w:szCs w:val="32"/>
          <w:lang w:val="en-AU"/>
        </w:rPr>
        <w:t xml:space="preserve"> less</w:t>
      </w:r>
      <w:r w:rsidR="0034228C" w:rsidRPr="00F314E5">
        <w:rPr>
          <w:rFonts w:cs="Arial"/>
          <w:sz w:val="32"/>
          <w:szCs w:val="32"/>
          <w:lang w:val="en-AU"/>
        </w:rPr>
        <w:t>.</w:t>
      </w:r>
    </w:p>
    <w:p w:rsidR="00931090" w:rsidRPr="00F314E5" w:rsidRDefault="00894182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76544" behindDoc="1" locked="0" layoutInCell="1" allowOverlap="1" wp14:anchorId="479D6B4E" wp14:editId="1208216D">
            <wp:simplePos x="0" y="0"/>
            <wp:positionH relativeFrom="column">
              <wp:posOffset>-219075</wp:posOffset>
            </wp:positionH>
            <wp:positionV relativeFrom="paragraph">
              <wp:posOffset>-8890</wp:posOffset>
            </wp:positionV>
            <wp:extent cx="1763393" cy="1171978"/>
            <wp:effectExtent l="0" t="0" r="889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Working_workers_manager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3" cy="1171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AAE" w:rsidRPr="00797AAD">
        <w:rPr>
          <w:rFonts w:cs="Arial"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5E9BDA52" wp14:editId="19677973">
                <wp:simplePos x="0" y="0"/>
                <wp:positionH relativeFrom="column">
                  <wp:posOffset>2018665</wp:posOffset>
                </wp:positionH>
                <wp:positionV relativeFrom="paragraph">
                  <wp:posOffset>413702</wp:posOffset>
                </wp:positionV>
                <wp:extent cx="3438525" cy="1695450"/>
                <wp:effectExtent l="0" t="0" r="28575" b="19050"/>
                <wp:wrapNone/>
                <wp:docPr id="65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695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FD3"/>
                        </a:solidFill>
                        <a:ln w="25400" cap="flat" cmpd="sng" algn="ctr">
                          <a:solidFill>
                            <a:srgbClr val="D5DFD3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F11A6C" w:rsidRPr="00284CD0" w:rsidRDefault="00F11A6C" w:rsidP="00410E8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\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BDA52" id="_x0000_s1033" style="position:absolute;left:0;text-align:left;margin-left:158.95pt;margin-top:32.55pt;width:270.75pt;height:133.5pt;z-index:-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" adj="-11796480,,5400" path="m,1162050r6800850,l6800850,,,,,1162050xe" fillcolor="#d5dfd3" strokecolor="#d5dfd3" strokeweight="2pt">
                <v:stroke joinstyle="round"/>
                <v:formulas/>
                <v:path arrowok="t" o:connecttype="custom" textboxrect="0,0,6800850,1162050"/>
                <v:textbox>
                  <w:txbxContent>
                    <w:p w:rsidR="00F11A6C" w:rsidRPr="00284CD0" w:rsidRDefault="00F11A6C" w:rsidP="00410E87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\</w:t>
                      </w:r>
                    </w:p>
                  </w:txbxContent>
                </v:textbox>
              </v:shape>
            </w:pict>
          </mc:Fallback>
        </mc:AlternateContent>
      </w:r>
    </w:p>
    <w:p w:rsidR="0034228C" w:rsidRPr="00F314E5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C37F62">
        <w:rPr>
          <w:rFonts w:cs="Arial"/>
          <w:b/>
          <w:sz w:val="32"/>
          <w:szCs w:val="32"/>
          <w:lang w:val="en-AU"/>
        </w:rPr>
        <w:t>Income</w:t>
      </w:r>
      <w:r w:rsidRPr="00F314E5">
        <w:rPr>
          <w:rFonts w:cs="Arial"/>
          <w:sz w:val="32"/>
          <w:szCs w:val="32"/>
          <w:lang w:val="en-AU"/>
        </w:rPr>
        <w:t xml:space="preserve"> is money people get from:</w:t>
      </w:r>
    </w:p>
    <w:p w:rsidR="0034228C" w:rsidRPr="00F314E5" w:rsidRDefault="00894182" w:rsidP="00BE26CD">
      <w:pPr>
        <w:pStyle w:val="ListParagraph"/>
        <w:numPr>
          <w:ilvl w:val="0"/>
          <w:numId w:val="24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75520" behindDoc="1" locked="0" layoutInCell="1" allowOverlap="1" wp14:anchorId="2F0D790A" wp14:editId="5CF71090">
            <wp:simplePos x="0" y="0"/>
            <wp:positionH relativeFrom="margin">
              <wp:posOffset>-429895</wp:posOffset>
            </wp:positionH>
            <wp:positionV relativeFrom="paragraph">
              <wp:posOffset>382270</wp:posOffset>
            </wp:positionV>
            <wp:extent cx="2185735" cy="1545464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WORK AND INCOME OFFICES-01-01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735" cy="1545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ascii="Arial" w:hAnsi="Arial" w:cs="Arial"/>
          <w:sz w:val="32"/>
          <w:szCs w:val="32"/>
          <w:lang w:val="en-AU"/>
        </w:rPr>
        <w:t>working</w:t>
      </w:r>
    </w:p>
    <w:p w:rsidR="0034228C" w:rsidRPr="00F314E5" w:rsidRDefault="0034228C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34228C" w:rsidRPr="00F314E5" w:rsidRDefault="0034228C" w:rsidP="00BE26CD">
      <w:pPr>
        <w:pStyle w:val="ListParagraph"/>
        <w:numPr>
          <w:ilvl w:val="0"/>
          <w:numId w:val="24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benefits. </w:t>
      </w:r>
    </w:p>
    <w:p w:rsidR="0034228C" w:rsidRPr="00F314E5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1D44A8" w:rsidRDefault="001D44A8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894182" w:rsidRDefault="00894182" w:rsidP="00BE26CD">
      <w:pPr>
        <w:spacing w:after="160" w:line="360" w:lineRule="auto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br w:type="page"/>
      </w:r>
    </w:p>
    <w:p w:rsidR="0034228C" w:rsidRPr="00F314E5" w:rsidRDefault="00B536DF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2704" behindDoc="0" locked="0" layoutInCell="1" allowOverlap="1" wp14:anchorId="375DF8B4" wp14:editId="19157E7E">
            <wp:simplePos x="0" y="0"/>
            <wp:positionH relativeFrom="margin">
              <wp:posOffset>100330</wp:posOffset>
            </wp:positionH>
            <wp:positionV relativeFrom="paragraph">
              <wp:posOffset>17145</wp:posOffset>
            </wp:positionV>
            <wp:extent cx="1442752" cy="1442752"/>
            <wp:effectExtent l="0" t="0" r="5080" b="508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52" cy="1442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 xml:space="preserve">Some </w:t>
      </w:r>
      <w:r w:rsidR="00782DA4">
        <w:rPr>
          <w:rFonts w:cs="Arial"/>
          <w:b/>
          <w:sz w:val="32"/>
          <w:szCs w:val="32"/>
          <w:lang w:val="en-AU"/>
        </w:rPr>
        <w:t>family</w:t>
      </w:r>
      <w:r w:rsidR="000C1E4C">
        <w:rPr>
          <w:rFonts w:cs="Arial"/>
          <w:b/>
          <w:sz w:val="32"/>
          <w:szCs w:val="32"/>
          <w:lang w:val="en-AU"/>
        </w:rPr>
        <w:t xml:space="preserve"> </w:t>
      </w:r>
      <w:r w:rsidR="00D97838">
        <w:rPr>
          <w:rFonts w:cs="Arial"/>
          <w:b/>
          <w:sz w:val="32"/>
          <w:szCs w:val="32"/>
          <w:lang w:val="en-AU"/>
        </w:rPr>
        <w:t>members</w:t>
      </w:r>
      <w:r w:rsidR="0034228C" w:rsidRPr="00F314E5">
        <w:rPr>
          <w:rFonts w:cs="Arial"/>
          <w:sz w:val="32"/>
          <w:szCs w:val="32"/>
          <w:lang w:val="en-AU"/>
        </w:rPr>
        <w:t xml:space="preserve"> who </w:t>
      </w:r>
      <w:r w:rsidR="00CA44A6">
        <w:rPr>
          <w:rFonts w:cs="Arial"/>
          <w:sz w:val="32"/>
          <w:szCs w:val="32"/>
          <w:lang w:val="en-AU"/>
        </w:rPr>
        <w:t xml:space="preserve">support </w:t>
      </w:r>
      <w:r w:rsidR="00C80A35">
        <w:rPr>
          <w:rFonts w:cs="Arial"/>
          <w:sz w:val="32"/>
          <w:szCs w:val="32"/>
          <w:lang w:val="en-AU"/>
        </w:rPr>
        <w:t xml:space="preserve">a </w:t>
      </w:r>
      <w:r w:rsidR="00C80A35" w:rsidRPr="00F314E5">
        <w:rPr>
          <w:rFonts w:cs="Arial"/>
          <w:sz w:val="32"/>
          <w:szCs w:val="32"/>
          <w:lang w:val="en-AU"/>
        </w:rPr>
        <w:t>disabled</w:t>
      </w:r>
      <w:r w:rsidR="0034228C" w:rsidRPr="00F314E5">
        <w:rPr>
          <w:rFonts w:cs="Arial"/>
          <w:sz w:val="32"/>
          <w:szCs w:val="32"/>
          <w:lang w:val="en-AU"/>
        </w:rPr>
        <w:t xml:space="preserve"> person in their home:</w:t>
      </w:r>
    </w:p>
    <w:p w:rsidR="0034228C" w:rsidRPr="00F314E5" w:rsidRDefault="0034228C" w:rsidP="00BE26CD">
      <w:pPr>
        <w:pStyle w:val="ListParagraph"/>
        <w:numPr>
          <w:ilvl w:val="0"/>
          <w:numId w:val="25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>have given up other work to do</w:t>
      </w:r>
      <w:r w:rsidR="00522652">
        <w:rPr>
          <w:rFonts w:ascii="Arial" w:hAnsi="Arial" w:cs="Arial"/>
          <w:sz w:val="32"/>
          <w:szCs w:val="32"/>
          <w:lang w:val="en-AU"/>
        </w:rPr>
        <w:t xml:space="preserve"> this work</w:t>
      </w:r>
    </w:p>
    <w:p w:rsidR="0034228C" w:rsidRPr="00BF3E7F" w:rsidRDefault="0034228C" w:rsidP="00BE26CD">
      <w:pPr>
        <w:spacing w:line="360" w:lineRule="auto"/>
        <w:rPr>
          <w:rFonts w:cs="Arial"/>
          <w:sz w:val="32"/>
          <w:szCs w:val="32"/>
          <w:lang w:val="en-AU"/>
        </w:rPr>
      </w:pPr>
    </w:p>
    <w:p w:rsidR="0034228C" w:rsidRDefault="00C109EB" w:rsidP="00BE26CD">
      <w:pPr>
        <w:pStyle w:val="ListParagraph"/>
        <w:numPr>
          <w:ilvl w:val="0"/>
          <w:numId w:val="25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24320" behindDoc="1" locked="0" layoutInCell="1" allowOverlap="1" wp14:anchorId="43434228" wp14:editId="68A26583">
            <wp:simplePos x="0" y="0"/>
            <wp:positionH relativeFrom="margin">
              <wp:posOffset>0</wp:posOffset>
            </wp:positionH>
            <wp:positionV relativeFrom="paragraph">
              <wp:posOffset>-114300</wp:posOffset>
            </wp:positionV>
            <wp:extent cx="1643380" cy="1260475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debt no money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ascii="Arial" w:hAnsi="Arial" w:cs="Arial"/>
          <w:sz w:val="32"/>
          <w:szCs w:val="32"/>
          <w:lang w:val="en-AU"/>
        </w:rPr>
        <w:t>live in a house where everyone together has an income of between 40 thousand dollars and 50 thousand dollars.</w:t>
      </w:r>
    </w:p>
    <w:p w:rsidR="001A082C" w:rsidRDefault="001A082C" w:rsidP="00BE26CD">
      <w:pPr>
        <w:spacing w:after="0" w:line="360" w:lineRule="auto"/>
        <w:rPr>
          <w:rFonts w:cs="Arial"/>
          <w:sz w:val="32"/>
          <w:szCs w:val="32"/>
          <w:lang w:val="en-AU"/>
        </w:rPr>
      </w:pPr>
    </w:p>
    <w:p w:rsidR="00B14B17" w:rsidRPr="00AA5BF4" w:rsidRDefault="001B3FA8" w:rsidP="00BE26CD">
      <w:pPr>
        <w:spacing w:after="0" w:line="360" w:lineRule="auto"/>
        <w:rPr>
          <w:rFonts w:cs="Arial"/>
          <w:sz w:val="32"/>
          <w:szCs w:val="32"/>
          <w:lang w:val="en-AU"/>
        </w:rPr>
      </w:pPr>
      <w:r w:rsidRPr="00A61AF9">
        <w:rPr>
          <w:rFonts w:cs="Arial"/>
          <w:noProof/>
          <w:sz w:val="40"/>
          <w:szCs w:val="40"/>
          <w:lang w:eastAsia="en-NZ"/>
        </w:rPr>
        <w:drawing>
          <wp:anchor distT="0" distB="0" distL="114300" distR="114300" simplePos="0" relativeHeight="252089856" behindDoc="0" locked="0" layoutInCell="1" allowOverlap="1" wp14:anchorId="5CCE7DC0" wp14:editId="5CD3AE2F">
            <wp:simplePos x="0" y="0"/>
            <wp:positionH relativeFrom="margin">
              <wp:align>left</wp:align>
            </wp:positionH>
            <wp:positionV relativeFrom="paragraph">
              <wp:posOffset>4142</wp:posOffset>
            </wp:positionV>
            <wp:extent cx="1705970" cy="1305995"/>
            <wp:effectExtent l="0" t="0" r="8890" b="889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0" cy="130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4E5" w:rsidRDefault="00D97838" w:rsidP="00D97838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 xml:space="preserve">Many </w:t>
      </w:r>
      <w:r w:rsidRPr="00A61AF9">
        <w:rPr>
          <w:rFonts w:cs="Arial"/>
          <w:sz w:val="32"/>
          <w:szCs w:val="32"/>
          <w:lang w:val="en-AU"/>
        </w:rPr>
        <w:t xml:space="preserve">people </w:t>
      </w:r>
      <w:r>
        <w:rPr>
          <w:rFonts w:cs="Arial"/>
          <w:sz w:val="32"/>
          <w:szCs w:val="32"/>
          <w:lang w:val="en-AU"/>
        </w:rPr>
        <w:t xml:space="preserve">with </w:t>
      </w:r>
      <w:r w:rsidR="00FD1012" w:rsidRPr="00A61AF9">
        <w:rPr>
          <w:rFonts w:cs="Arial"/>
          <w:sz w:val="32"/>
          <w:szCs w:val="32"/>
          <w:lang w:val="en-AU"/>
        </w:rPr>
        <w:t>disab</w:t>
      </w:r>
      <w:r>
        <w:rPr>
          <w:rFonts w:cs="Arial"/>
          <w:sz w:val="32"/>
          <w:szCs w:val="32"/>
          <w:lang w:val="en-AU"/>
        </w:rPr>
        <w:t>ilities</w:t>
      </w:r>
      <w:r w:rsidR="00FD1012" w:rsidRPr="00A61AF9">
        <w:rPr>
          <w:rFonts w:cs="Arial"/>
          <w:sz w:val="32"/>
          <w:szCs w:val="32"/>
          <w:lang w:val="en-AU"/>
        </w:rPr>
        <w:t xml:space="preserve"> </w:t>
      </w:r>
      <w:r>
        <w:rPr>
          <w:rFonts w:cs="Arial"/>
          <w:sz w:val="32"/>
          <w:szCs w:val="32"/>
          <w:lang w:val="en-AU"/>
        </w:rPr>
        <w:t>who l</w:t>
      </w:r>
      <w:r w:rsidR="00FD1012" w:rsidRPr="00A61AF9">
        <w:rPr>
          <w:rFonts w:cs="Arial"/>
          <w:sz w:val="32"/>
          <w:szCs w:val="32"/>
          <w:lang w:val="en-AU"/>
        </w:rPr>
        <w:t>iv</w:t>
      </w:r>
      <w:r>
        <w:rPr>
          <w:rFonts w:cs="Arial"/>
          <w:sz w:val="32"/>
          <w:szCs w:val="32"/>
          <w:lang w:val="en-AU"/>
        </w:rPr>
        <w:t>e in</w:t>
      </w:r>
      <w:r w:rsidR="00FD1012">
        <w:rPr>
          <w:rFonts w:cs="Arial"/>
          <w:sz w:val="32"/>
          <w:szCs w:val="32"/>
          <w:lang w:val="en-AU"/>
        </w:rPr>
        <w:t xml:space="preserve"> </w:t>
      </w:r>
      <w:r w:rsidR="001B3FA8">
        <w:rPr>
          <w:rFonts w:cs="Arial"/>
          <w:sz w:val="32"/>
          <w:szCs w:val="32"/>
          <w:lang w:val="en-AU"/>
        </w:rPr>
        <w:t>group</w:t>
      </w:r>
      <w:r w:rsidR="00FD1012">
        <w:rPr>
          <w:rFonts w:cs="Arial"/>
          <w:sz w:val="32"/>
          <w:szCs w:val="32"/>
          <w:lang w:val="en-AU"/>
        </w:rPr>
        <w:t xml:space="preserve"> homes</w:t>
      </w:r>
      <w:r w:rsidR="00465EAA" w:rsidRPr="001D44A8">
        <w:rPr>
          <w:rFonts w:cs="Arial"/>
          <w:sz w:val="32"/>
          <w:szCs w:val="32"/>
          <w:lang w:val="en-AU"/>
        </w:rPr>
        <w:t>:</w:t>
      </w:r>
    </w:p>
    <w:p w:rsidR="0034228C" w:rsidRPr="00F314E5" w:rsidRDefault="00D97838" w:rsidP="00BE26CD">
      <w:pPr>
        <w:pStyle w:val="ListParagraph"/>
        <w:numPr>
          <w:ilvl w:val="0"/>
          <w:numId w:val="25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1D44A8">
        <w:rPr>
          <w:rFonts w:ascii="Arial" w:hAnsi="Arial" w:cs="Arial"/>
          <w:noProof/>
          <w:sz w:val="40"/>
          <w:szCs w:val="40"/>
          <w:lang w:val="en-NZ" w:eastAsia="en-NZ"/>
        </w:rPr>
        <w:drawing>
          <wp:anchor distT="0" distB="0" distL="114300" distR="114300" simplePos="0" relativeHeight="252093952" behindDoc="0" locked="0" layoutInCell="1" allowOverlap="1" wp14:anchorId="78C0D05F" wp14:editId="5A4E28F0">
            <wp:simplePos x="0" y="0"/>
            <wp:positionH relativeFrom="margin">
              <wp:posOffset>-122555</wp:posOffset>
            </wp:positionH>
            <wp:positionV relativeFrom="paragraph">
              <wp:posOffset>59993</wp:posOffset>
            </wp:positionV>
            <wp:extent cx="1983347" cy="140245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47" cy="140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FA8">
        <w:rPr>
          <w:rFonts w:ascii="Arial" w:hAnsi="Arial" w:cs="Arial"/>
          <w:sz w:val="32"/>
          <w:szCs w:val="32"/>
          <w:lang w:val="en-AU"/>
        </w:rPr>
        <w:t>get less than 30 thousand dollars per year to live on</w:t>
      </w:r>
      <w:r w:rsidR="004D2D26" w:rsidRPr="004D2D26">
        <w:rPr>
          <w:rFonts w:ascii="Arial" w:hAnsi="Arial" w:cs="Arial"/>
          <w:sz w:val="32"/>
          <w:szCs w:val="32"/>
          <w:lang w:val="en-AU"/>
        </w:rPr>
        <w:t>.</w:t>
      </w:r>
    </w:p>
    <w:p w:rsidR="0034228C" w:rsidRPr="00F314E5" w:rsidRDefault="0034228C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:rsidR="0034228C" w:rsidRDefault="002061EF" w:rsidP="00BE26CD">
      <w:pPr>
        <w:pStyle w:val="ListParagraph"/>
        <w:numPr>
          <w:ilvl w:val="0"/>
          <w:numId w:val="25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16800" behindDoc="0" locked="0" layoutInCell="1" allowOverlap="1" wp14:anchorId="2D542A9A" wp14:editId="5753D4D4">
            <wp:simplePos x="0" y="0"/>
            <wp:positionH relativeFrom="margin">
              <wp:posOffset>50506</wp:posOffset>
            </wp:positionH>
            <wp:positionV relativeFrom="paragraph">
              <wp:posOffset>411177</wp:posOffset>
            </wp:positionV>
            <wp:extent cx="1425655" cy="1080601"/>
            <wp:effectExtent l="0" t="0" r="3175" b="571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55" cy="1080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0B3">
        <w:rPr>
          <w:rFonts w:ascii="Arial" w:hAnsi="Arial" w:cs="Arial"/>
          <w:sz w:val="32"/>
          <w:szCs w:val="32"/>
          <w:lang w:val="en-AU"/>
        </w:rPr>
        <w:t>use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 </w:t>
      </w:r>
      <w:r w:rsidR="00671491">
        <w:rPr>
          <w:rFonts w:ascii="Arial" w:hAnsi="Arial" w:cs="Arial"/>
          <w:sz w:val="32"/>
          <w:szCs w:val="32"/>
          <w:lang w:val="en-AU"/>
        </w:rPr>
        <w:t>most o</w:t>
      </w:r>
      <w:r w:rsidR="00752AE6">
        <w:rPr>
          <w:rFonts w:ascii="Arial" w:hAnsi="Arial" w:cs="Arial"/>
          <w:sz w:val="32"/>
          <w:szCs w:val="32"/>
          <w:lang w:val="en-AU"/>
        </w:rPr>
        <w:t xml:space="preserve">f 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their </w:t>
      </w:r>
      <w:r w:rsidR="0014773A">
        <w:rPr>
          <w:rFonts w:ascii="Arial" w:hAnsi="Arial" w:cs="Arial"/>
          <w:sz w:val="32"/>
          <w:szCs w:val="32"/>
          <w:lang w:val="en-AU"/>
        </w:rPr>
        <w:t>money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 </w:t>
      </w:r>
      <w:r w:rsidR="005017C6">
        <w:rPr>
          <w:rFonts w:ascii="Arial" w:hAnsi="Arial" w:cs="Arial"/>
          <w:sz w:val="32"/>
          <w:szCs w:val="32"/>
          <w:lang w:val="en-AU"/>
        </w:rPr>
        <w:t xml:space="preserve">to pay for the </w:t>
      </w:r>
      <w:r w:rsidR="00B93F94">
        <w:rPr>
          <w:rFonts w:ascii="Arial" w:hAnsi="Arial" w:cs="Arial"/>
          <w:sz w:val="32"/>
          <w:szCs w:val="32"/>
          <w:lang w:val="en-AU"/>
        </w:rPr>
        <w:t>disa</w:t>
      </w:r>
      <w:r w:rsidR="009169A3">
        <w:rPr>
          <w:rFonts w:ascii="Arial" w:hAnsi="Arial" w:cs="Arial"/>
          <w:sz w:val="32"/>
          <w:szCs w:val="32"/>
          <w:lang w:val="en-AU"/>
        </w:rPr>
        <w:t>bility support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 they</w:t>
      </w:r>
      <w:r w:rsidR="00991C3B">
        <w:rPr>
          <w:rFonts w:ascii="Arial" w:hAnsi="Arial" w:cs="Arial"/>
          <w:sz w:val="32"/>
          <w:szCs w:val="32"/>
          <w:lang w:val="en-AU"/>
        </w:rPr>
        <w:t xml:space="preserve"> get in their house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. </w:t>
      </w:r>
    </w:p>
    <w:p w:rsidR="00B8763B" w:rsidRPr="00B8763B" w:rsidRDefault="00B8763B" w:rsidP="00BE26CD">
      <w:pPr>
        <w:pStyle w:val="ListParagraph"/>
        <w:spacing w:line="360" w:lineRule="auto"/>
        <w:rPr>
          <w:rFonts w:ascii="Arial" w:hAnsi="Arial" w:cs="Arial"/>
          <w:sz w:val="32"/>
          <w:szCs w:val="32"/>
          <w:lang w:val="en-AU"/>
        </w:rPr>
      </w:pPr>
    </w:p>
    <w:p w:rsidR="00D97838" w:rsidRDefault="00D97838">
      <w:pPr>
        <w:spacing w:after="160" w:line="259" w:lineRule="auto"/>
        <w:rPr>
          <w:rFonts w:cs="Arial"/>
          <w:b/>
          <w:sz w:val="40"/>
          <w:szCs w:val="36"/>
        </w:rPr>
      </w:pPr>
      <w:r>
        <w:rPr>
          <w:rFonts w:cs="Arial"/>
          <w:b/>
          <w:sz w:val="40"/>
          <w:szCs w:val="36"/>
        </w:rPr>
        <w:br w:type="page"/>
      </w:r>
    </w:p>
    <w:p w:rsidR="00F96640" w:rsidRPr="005A37A0" w:rsidRDefault="00F96640" w:rsidP="00BE26CD">
      <w:pPr>
        <w:spacing w:after="240" w:line="360" w:lineRule="auto"/>
        <w:jc w:val="center"/>
        <w:rPr>
          <w:rFonts w:cs="Arial"/>
          <w:b/>
          <w:sz w:val="36"/>
          <w:szCs w:val="36"/>
        </w:rPr>
      </w:pPr>
      <w:r w:rsidRPr="005A37A0">
        <w:rPr>
          <w:rFonts w:cs="Arial"/>
          <w:b/>
          <w:noProof/>
          <w:sz w:val="40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58D6CDB9" wp14:editId="439F083A">
                <wp:simplePos x="0" y="0"/>
                <wp:positionH relativeFrom="column">
                  <wp:posOffset>-218941</wp:posOffset>
                </wp:positionH>
                <wp:positionV relativeFrom="paragraph">
                  <wp:posOffset>-244698</wp:posOffset>
                </wp:positionV>
                <wp:extent cx="6176962" cy="1171978"/>
                <wp:effectExtent l="57150" t="38100" r="52705" b="85725"/>
                <wp:wrapNone/>
                <wp:docPr id="235" name="Rectangle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76962" cy="1171978"/>
                        </a:xfrm>
                        <a:prstGeom prst="rect">
                          <a:avLst/>
                        </a:prstGeom>
                        <a:solidFill>
                          <a:srgbClr val="ABBDA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F5450" id="Rectangle 235" o:spid="_x0000_s1026" style="position:absolute;margin-left:-17.25pt;margin-top:-19.25pt;width:486.35pt;height:92.3pt;z-index:-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" fillcolor="#abbda7" stroked="f">
                <v:shadow on="t" color="black" opacity="24903f" origin=",.5" offset="0,.55556mm"/>
                <o:lock v:ext="edit" aspectratio="t"/>
              </v:rect>
            </w:pict>
          </mc:Fallback>
        </mc:AlternateContent>
      </w:r>
      <w:r>
        <w:rPr>
          <w:rFonts w:cs="Arial"/>
          <w:b/>
          <w:sz w:val="40"/>
          <w:szCs w:val="36"/>
        </w:rPr>
        <w:t>What did</w:t>
      </w:r>
      <w:r w:rsidR="00154A8C">
        <w:rPr>
          <w:rFonts w:cs="Arial"/>
          <w:b/>
          <w:sz w:val="40"/>
          <w:szCs w:val="36"/>
        </w:rPr>
        <w:t xml:space="preserve"> </w:t>
      </w:r>
      <w:r w:rsidR="00BB598F">
        <w:rPr>
          <w:rFonts w:cs="Arial"/>
          <w:b/>
          <w:sz w:val="40"/>
          <w:szCs w:val="36"/>
        </w:rPr>
        <w:t xml:space="preserve">the </w:t>
      </w:r>
      <w:r w:rsidR="00154A8C">
        <w:rPr>
          <w:rFonts w:cs="Arial"/>
          <w:b/>
          <w:sz w:val="40"/>
          <w:szCs w:val="36"/>
        </w:rPr>
        <w:t xml:space="preserve">disability support </w:t>
      </w:r>
      <w:r w:rsidR="00F400C2">
        <w:rPr>
          <w:rFonts w:cs="Arial"/>
          <w:b/>
          <w:sz w:val="40"/>
          <w:szCs w:val="36"/>
        </w:rPr>
        <w:t>services</w:t>
      </w:r>
      <w:r w:rsidR="00894182">
        <w:rPr>
          <w:rFonts w:cs="Arial"/>
          <w:b/>
          <w:sz w:val="40"/>
          <w:szCs w:val="36"/>
        </w:rPr>
        <w:t xml:space="preserve"> </w:t>
      </w:r>
      <w:r>
        <w:rPr>
          <w:rFonts w:cs="Arial"/>
          <w:b/>
          <w:sz w:val="40"/>
          <w:szCs w:val="36"/>
        </w:rPr>
        <w:t xml:space="preserve">and </w:t>
      </w:r>
      <w:r w:rsidR="005D3F8F">
        <w:rPr>
          <w:rFonts w:cs="Arial"/>
          <w:b/>
          <w:sz w:val="40"/>
          <w:szCs w:val="36"/>
        </w:rPr>
        <w:t>suppo</w:t>
      </w:r>
      <w:r w:rsidR="00EB444F">
        <w:rPr>
          <w:rFonts w:cs="Arial"/>
          <w:b/>
          <w:sz w:val="40"/>
          <w:szCs w:val="36"/>
        </w:rPr>
        <w:t>rt workers</w:t>
      </w:r>
      <w:r>
        <w:rPr>
          <w:rFonts w:cs="Arial"/>
          <w:b/>
          <w:sz w:val="40"/>
          <w:szCs w:val="36"/>
        </w:rPr>
        <w:t xml:space="preserve"> say?</w:t>
      </w:r>
      <w:r w:rsidR="00F273CD">
        <w:rPr>
          <w:rFonts w:cs="Arial"/>
          <w:b/>
          <w:sz w:val="40"/>
          <w:szCs w:val="36"/>
        </w:rPr>
        <w:tab/>
      </w:r>
    </w:p>
    <w:p w:rsidR="00F96640" w:rsidRPr="005A37A0" w:rsidRDefault="00F400C2" w:rsidP="00BE26CD">
      <w:pPr>
        <w:spacing w:after="240" w:line="360" w:lineRule="auto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8848" behindDoc="0" locked="0" layoutInCell="1" allowOverlap="1" wp14:anchorId="470B60A0" wp14:editId="79D67564">
            <wp:simplePos x="0" y="0"/>
            <wp:positionH relativeFrom="column">
              <wp:posOffset>-95885</wp:posOffset>
            </wp:positionH>
            <wp:positionV relativeFrom="paragraph">
              <wp:posOffset>522605</wp:posOffset>
            </wp:positionV>
            <wp:extent cx="1895648" cy="1025236"/>
            <wp:effectExtent l="0" t="0" r="0" b="381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48" cy="102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640" w:rsidRDefault="00F96640" w:rsidP="00BE26CD">
      <w:pPr>
        <w:spacing w:after="240" w:line="360" w:lineRule="auto"/>
        <w:ind w:left="3402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S</w:t>
      </w:r>
      <w:r w:rsidR="000A37D1">
        <w:rPr>
          <w:rFonts w:cs="Arial"/>
          <w:sz w:val="32"/>
          <w:szCs w:val="36"/>
        </w:rPr>
        <w:t xml:space="preserve">urveys were also done by: </w:t>
      </w:r>
    </w:p>
    <w:p w:rsidR="00F96640" w:rsidRDefault="00F400C2" w:rsidP="00BE26CD">
      <w:pPr>
        <w:pStyle w:val="ListParagraph"/>
        <w:numPr>
          <w:ilvl w:val="0"/>
          <w:numId w:val="15"/>
        </w:numPr>
        <w:spacing w:after="240" w:line="360" w:lineRule="auto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disability support services</w:t>
      </w:r>
    </w:p>
    <w:p w:rsidR="00F96640" w:rsidRDefault="00F96640" w:rsidP="00BE26CD">
      <w:pPr>
        <w:pStyle w:val="ListParagraph"/>
        <w:spacing w:after="240" w:line="360" w:lineRule="auto"/>
        <w:ind w:left="4122"/>
        <w:rPr>
          <w:rFonts w:ascii="Arial" w:hAnsi="Arial" w:cs="Arial"/>
          <w:sz w:val="32"/>
          <w:szCs w:val="32"/>
          <w:lang w:val="en-AU"/>
        </w:rPr>
      </w:pPr>
    </w:p>
    <w:p w:rsidR="00B05F5A" w:rsidRPr="00037A3C" w:rsidRDefault="00F00880" w:rsidP="00BE26CD">
      <w:pPr>
        <w:pStyle w:val="ListParagraph"/>
        <w:numPr>
          <w:ilvl w:val="0"/>
          <w:numId w:val="15"/>
        </w:numPr>
        <w:spacing w:after="240" w:line="360" w:lineRule="auto"/>
        <w:rPr>
          <w:rFonts w:ascii="Arial" w:hAnsi="Arial" w:cs="Arial"/>
          <w:sz w:val="32"/>
          <w:szCs w:val="32"/>
          <w:lang w:val="en-AU"/>
        </w:rPr>
      </w:pPr>
      <w:r w:rsidRPr="001276BA">
        <w:rPr>
          <w:rFonts w:ascii="Arial" w:hAnsi="Arial" w:cs="Arial"/>
          <w:sz w:val="32"/>
          <w:szCs w:val="32"/>
          <w:lang w:val="en-AU"/>
        </w:rPr>
        <w:t xml:space="preserve">support </w:t>
      </w:r>
      <w:r w:rsidR="0022549A" w:rsidRPr="001276BA">
        <w:rPr>
          <w:rFonts w:ascii="Arial" w:hAnsi="Arial" w:cs="Arial"/>
          <w:sz w:val="32"/>
          <w:szCs w:val="32"/>
          <w:lang w:val="en-AU"/>
        </w:rPr>
        <w:t>worke</w:t>
      </w:r>
      <w:r w:rsidR="001276BA">
        <w:rPr>
          <w:rFonts w:ascii="Arial" w:hAnsi="Arial" w:cs="Arial"/>
          <w:sz w:val="32"/>
          <w:szCs w:val="32"/>
          <w:lang w:val="en-AU"/>
        </w:rPr>
        <w:t xml:space="preserve">rs. </w:t>
      </w:r>
    </w:p>
    <w:p w:rsidR="00B05F5A" w:rsidRDefault="00B05F5A" w:rsidP="00BE26CD">
      <w:pPr>
        <w:spacing w:line="360" w:lineRule="auto"/>
        <w:ind w:left="3402"/>
        <w:rPr>
          <w:rFonts w:cs="Arial"/>
          <w:b/>
          <w:sz w:val="32"/>
          <w:szCs w:val="32"/>
          <w:lang w:val="en-AU"/>
        </w:rPr>
      </w:pPr>
      <w:r w:rsidRPr="00797AAD">
        <w:rPr>
          <w:rFonts w:cs="Arial"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 wp14:anchorId="3F61DD7E" wp14:editId="58F61D7C">
                <wp:simplePos x="0" y="0"/>
                <wp:positionH relativeFrom="column">
                  <wp:posOffset>1995055</wp:posOffset>
                </wp:positionH>
                <wp:positionV relativeFrom="paragraph">
                  <wp:posOffset>379095</wp:posOffset>
                </wp:positionV>
                <wp:extent cx="3800475" cy="3976255"/>
                <wp:effectExtent l="0" t="0" r="28575" b="24765"/>
                <wp:wrapNone/>
                <wp:docPr id="22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97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FD3"/>
                        </a:solidFill>
                        <a:ln w="25400" cap="flat" cmpd="sng" algn="ctr">
                          <a:solidFill>
                            <a:srgbClr val="D5DFD3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F11A6C" w:rsidRPr="00284CD0" w:rsidRDefault="00F11A6C" w:rsidP="00B05F5A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\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DD7E" id="_x0000_s1034" style="position:absolute;left:0;text-align:left;margin-left:157.1pt;margin-top:29.85pt;width:299.25pt;height:313.1pt;z-index:-2512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" adj="-11796480,,5400" path="m,1162050r6800850,l6800850,,,,,1162050xe" fillcolor="#d5dfd3" strokecolor="#d5dfd3" strokeweight="2pt">
                <v:stroke joinstyle="round"/>
                <v:formulas/>
                <v:path arrowok="t" o:connecttype="custom" textboxrect="0,0,6800850,1162050"/>
                <v:textbox>
                  <w:txbxContent>
                    <w:p w:rsidR="00F11A6C" w:rsidRPr="00284CD0" w:rsidRDefault="00F11A6C" w:rsidP="00B05F5A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\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9440" behindDoc="0" locked="0" layoutInCell="1" allowOverlap="1" wp14:anchorId="143B97E3" wp14:editId="33626FBF">
            <wp:simplePos x="0" y="0"/>
            <wp:positionH relativeFrom="margin">
              <wp:posOffset>-3175</wp:posOffset>
            </wp:positionH>
            <wp:positionV relativeFrom="paragraph">
              <wp:posOffset>10795</wp:posOffset>
            </wp:positionV>
            <wp:extent cx="1707515" cy="1391285"/>
            <wp:effectExtent l="0" t="0" r="6985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F5A" w:rsidRPr="00F314E5" w:rsidRDefault="00B05F5A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b/>
          <w:sz w:val="32"/>
          <w:szCs w:val="32"/>
          <w:lang w:val="en-AU"/>
        </w:rPr>
        <w:t xml:space="preserve">Disability </w:t>
      </w:r>
      <w:r w:rsidR="00432B49">
        <w:rPr>
          <w:rFonts w:cs="Arial"/>
          <w:b/>
          <w:sz w:val="32"/>
          <w:szCs w:val="32"/>
          <w:lang w:val="en-AU"/>
        </w:rPr>
        <w:t>s</w:t>
      </w:r>
      <w:r>
        <w:rPr>
          <w:rFonts w:cs="Arial"/>
          <w:b/>
          <w:sz w:val="32"/>
          <w:szCs w:val="32"/>
          <w:lang w:val="en-AU"/>
        </w:rPr>
        <w:t xml:space="preserve">upport </w:t>
      </w:r>
      <w:r w:rsidR="00432B49">
        <w:rPr>
          <w:rFonts w:cs="Arial"/>
          <w:b/>
          <w:sz w:val="32"/>
          <w:szCs w:val="32"/>
          <w:lang w:val="en-AU"/>
        </w:rPr>
        <w:t>s</w:t>
      </w:r>
      <w:r>
        <w:rPr>
          <w:rFonts w:cs="Arial"/>
          <w:b/>
          <w:sz w:val="32"/>
          <w:szCs w:val="32"/>
          <w:lang w:val="en-AU"/>
        </w:rPr>
        <w:t>ervice</w:t>
      </w:r>
      <w:r w:rsidRPr="00312FF6">
        <w:rPr>
          <w:rFonts w:cs="Arial"/>
          <w:b/>
          <w:sz w:val="32"/>
          <w:szCs w:val="32"/>
          <w:lang w:val="en-AU"/>
        </w:rPr>
        <w:t>s</w:t>
      </w:r>
      <w:r w:rsidRPr="00F314E5">
        <w:rPr>
          <w:rFonts w:cs="Arial"/>
          <w:sz w:val="32"/>
          <w:szCs w:val="32"/>
          <w:lang w:val="en-AU"/>
        </w:rPr>
        <w:t xml:space="preserve"> are organisations that:</w:t>
      </w:r>
    </w:p>
    <w:p w:rsidR="00B05F5A" w:rsidRPr="00F314E5" w:rsidRDefault="00B05F5A" w:rsidP="00BE26CD">
      <w:pPr>
        <w:pStyle w:val="ListParagraph"/>
        <w:numPr>
          <w:ilvl w:val="0"/>
          <w:numId w:val="9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give </w:t>
      </w:r>
      <w:r w:rsidRPr="00F314E5">
        <w:rPr>
          <w:rFonts w:ascii="Arial" w:hAnsi="Arial" w:cs="Arial"/>
          <w:sz w:val="32"/>
          <w:szCs w:val="32"/>
          <w:lang w:val="en-AU"/>
        </w:rPr>
        <w:t xml:space="preserve">disability support </w:t>
      </w:r>
      <w:r>
        <w:rPr>
          <w:rFonts w:ascii="Arial" w:hAnsi="Arial" w:cs="Arial"/>
          <w:sz w:val="32"/>
          <w:szCs w:val="32"/>
          <w:lang w:val="en-AU"/>
        </w:rPr>
        <w:t xml:space="preserve">to </w:t>
      </w:r>
      <w:r w:rsidRPr="00F314E5">
        <w:rPr>
          <w:rFonts w:ascii="Arial" w:hAnsi="Arial" w:cs="Arial"/>
          <w:sz w:val="32"/>
          <w:szCs w:val="32"/>
          <w:lang w:val="en-AU"/>
        </w:rPr>
        <w:t>people</w:t>
      </w:r>
    </w:p>
    <w:p w:rsidR="00B05F5A" w:rsidRPr="00F314E5" w:rsidRDefault="00B05F5A" w:rsidP="00BE26CD">
      <w:pPr>
        <w:pStyle w:val="ListParagraph"/>
        <w:spacing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 </w:t>
      </w:r>
    </w:p>
    <w:p w:rsidR="00B05F5A" w:rsidRPr="00F314E5" w:rsidRDefault="00B05F5A" w:rsidP="00BE26CD">
      <w:pPr>
        <w:pStyle w:val="ListParagraph"/>
        <w:numPr>
          <w:ilvl w:val="0"/>
          <w:numId w:val="9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30464" behindDoc="0" locked="0" layoutInCell="1" allowOverlap="1" wp14:anchorId="78946B4F" wp14:editId="6265B3F2">
            <wp:simplePos x="0" y="0"/>
            <wp:positionH relativeFrom="column">
              <wp:posOffset>284480</wp:posOffset>
            </wp:positionH>
            <wp:positionV relativeFrom="paragraph">
              <wp:posOffset>50800</wp:posOffset>
            </wp:positionV>
            <wp:extent cx="1139854" cy="771042"/>
            <wp:effectExtent l="0" t="0" r="3175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54" cy="77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4E5">
        <w:rPr>
          <w:rFonts w:ascii="Arial" w:hAnsi="Arial" w:cs="Arial"/>
          <w:sz w:val="32"/>
          <w:szCs w:val="32"/>
          <w:lang w:val="en-AU"/>
        </w:rPr>
        <w:t xml:space="preserve">get money from the disability support system to </w:t>
      </w:r>
      <w:r>
        <w:rPr>
          <w:rFonts w:ascii="Arial" w:hAnsi="Arial" w:cs="Arial"/>
          <w:sz w:val="32"/>
          <w:szCs w:val="32"/>
          <w:lang w:val="en-AU"/>
        </w:rPr>
        <w:t>support</w:t>
      </w:r>
      <w:r w:rsidRPr="00F314E5">
        <w:rPr>
          <w:rFonts w:ascii="Arial" w:hAnsi="Arial" w:cs="Arial"/>
          <w:sz w:val="32"/>
          <w:szCs w:val="32"/>
          <w:lang w:val="en-AU"/>
        </w:rPr>
        <w:t xml:space="preserve"> people. </w:t>
      </w:r>
    </w:p>
    <w:p w:rsidR="00B05F5A" w:rsidRPr="00F314E5" w:rsidRDefault="00B05F5A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2512" behindDoc="1" locked="0" layoutInCell="1" allowOverlap="1" wp14:anchorId="36A89A4A" wp14:editId="72B548A4">
            <wp:simplePos x="0" y="0"/>
            <wp:positionH relativeFrom="margin">
              <wp:posOffset>-7620</wp:posOffset>
            </wp:positionH>
            <wp:positionV relativeFrom="paragraph">
              <wp:posOffset>454660</wp:posOffset>
            </wp:positionV>
            <wp:extent cx="1716477" cy="1205345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nfo-reading-support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77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F5A" w:rsidRPr="00F314E5" w:rsidRDefault="00B05F5A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 w:rsidRPr="00312FF6">
        <w:rPr>
          <w:rFonts w:cs="Arial"/>
          <w:b/>
          <w:sz w:val="32"/>
          <w:szCs w:val="32"/>
          <w:lang w:val="en-AU"/>
        </w:rPr>
        <w:t>Support workers</w:t>
      </w:r>
      <w:r w:rsidR="00D65312">
        <w:rPr>
          <w:rFonts w:cs="Arial"/>
          <w:b/>
          <w:sz w:val="32"/>
          <w:szCs w:val="32"/>
          <w:lang w:val="en-AU"/>
        </w:rPr>
        <w:t xml:space="preserve"> </w:t>
      </w:r>
      <w:r w:rsidR="00D65312" w:rsidRPr="00641D85">
        <w:rPr>
          <w:rFonts w:cs="Arial"/>
          <w:sz w:val="32"/>
          <w:szCs w:val="32"/>
          <w:lang w:val="en-AU"/>
        </w:rPr>
        <w:t>are paid to</w:t>
      </w:r>
      <w:r w:rsidRPr="00641D85">
        <w:rPr>
          <w:rFonts w:cs="Arial"/>
          <w:sz w:val="32"/>
          <w:szCs w:val="32"/>
          <w:lang w:val="en-AU"/>
        </w:rPr>
        <w:t xml:space="preserve"> assist</w:t>
      </w:r>
      <w:r w:rsidRPr="00F314E5">
        <w:rPr>
          <w:rFonts w:cs="Arial"/>
          <w:sz w:val="32"/>
          <w:szCs w:val="32"/>
          <w:lang w:val="en-AU"/>
        </w:rPr>
        <w:t xml:space="preserve"> disabled people. </w:t>
      </w:r>
    </w:p>
    <w:p w:rsidR="00104FAD" w:rsidRDefault="00104FAD" w:rsidP="00BE26CD">
      <w:pPr>
        <w:spacing w:line="360" w:lineRule="auto"/>
        <w:ind w:left="3402"/>
        <w:rPr>
          <w:rFonts w:cs="Arial"/>
          <w:b/>
          <w:noProof/>
          <w:sz w:val="32"/>
          <w:szCs w:val="32"/>
          <w:lang w:eastAsia="en-NZ"/>
        </w:rPr>
      </w:pPr>
    </w:p>
    <w:p w:rsidR="00F96640" w:rsidRDefault="00F96640" w:rsidP="00BE26CD">
      <w:pPr>
        <w:spacing w:after="240"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sz w:val="32"/>
          <w:szCs w:val="32"/>
          <w:lang w:val="en-AU"/>
        </w:rPr>
        <w:t>This is what the survey found out.</w:t>
      </w:r>
    </w:p>
    <w:p w:rsidR="0034228C" w:rsidRPr="00F314E5" w:rsidRDefault="00B82169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5344" behindDoc="1" locked="0" layoutInCell="1" allowOverlap="1" wp14:anchorId="4AD2A1C6" wp14:editId="1FD37D22">
            <wp:simplePos x="0" y="0"/>
            <wp:positionH relativeFrom="margin">
              <wp:align>left</wp:align>
            </wp:positionH>
            <wp:positionV relativeFrom="paragraph">
              <wp:posOffset>5469</wp:posOffset>
            </wp:positionV>
            <wp:extent cx="1468582" cy="1126302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Bills Worrying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582" cy="1126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 xml:space="preserve">Some support workers </w:t>
      </w:r>
      <w:r w:rsidR="00440C85">
        <w:rPr>
          <w:rFonts w:cs="Arial"/>
          <w:sz w:val="32"/>
          <w:szCs w:val="32"/>
          <w:lang w:val="en-AU"/>
        </w:rPr>
        <w:t>are</w:t>
      </w:r>
      <w:r w:rsidR="0034228C" w:rsidRPr="00F314E5">
        <w:rPr>
          <w:rFonts w:cs="Arial"/>
          <w:sz w:val="32"/>
          <w:szCs w:val="32"/>
          <w:lang w:val="en-AU"/>
        </w:rPr>
        <w:t xml:space="preserve"> worried </w:t>
      </w:r>
      <w:r w:rsidR="00440C85">
        <w:rPr>
          <w:rFonts w:cs="Arial"/>
          <w:sz w:val="32"/>
          <w:szCs w:val="32"/>
          <w:lang w:val="en-AU"/>
        </w:rPr>
        <w:t>that</w:t>
      </w:r>
      <w:r w:rsidR="0034228C" w:rsidRPr="00F314E5">
        <w:rPr>
          <w:rFonts w:cs="Arial"/>
          <w:sz w:val="32"/>
          <w:szCs w:val="32"/>
          <w:lang w:val="en-AU"/>
        </w:rPr>
        <w:t xml:space="preserve"> a new disability support system </w:t>
      </w:r>
      <w:r w:rsidR="00440C85">
        <w:rPr>
          <w:rFonts w:cs="Arial"/>
          <w:sz w:val="32"/>
          <w:szCs w:val="32"/>
          <w:lang w:val="en-AU"/>
        </w:rPr>
        <w:t xml:space="preserve">will </w:t>
      </w:r>
      <w:r w:rsidR="0034228C" w:rsidRPr="00F314E5">
        <w:rPr>
          <w:rFonts w:cs="Arial"/>
          <w:sz w:val="32"/>
          <w:szCs w:val="32"/>
          <w:lang w:val="en-AU"/>
        </w:rPr>
        <w:t>tak</w:t>
      </w:r>
      <w:r w:rsidR="00440C85">
        <w:rPr>
          <w:rFonts w:cs="Arial"/>
          <w:sz w:val="32"/>
          <w:szCs w:val="32"/>
          <w:lang w:val="en-AU"/>
        </w:rPr>
        <w:t>e</w:t>
      </w:r>
      <w:r w:rsidR="0034228C" w:rsidRPr="00F314E5">
        <w:rPr>
          <w:rFonts w:cs="Arial"/>
          <w:sz w:val="32"/>
          <w:szCs w:val="32"/>
          <w:lang w:val="en-AU"/>
        </w:rPr>
        <w:t xml:space="preserve"> away</w:t>
      </w:r>
      <w:r w:rsidR="00440C85">
        <w:rPr>
          <w:rFonts w:cs="Arial"/>
          <w:sz w:val="32"/>
          <w:szCs w:val="32"/>
          <w:lang w:val="en-AU"/>
        </w:rPr>
        <w:t xml:space="preserve"> or change </w:t>
      </w:r>
      <w:r w:rsidR="0034228C" w:rsidRPr="00F314E5">
        <w:rPr>
          <w:rFonts w:cs="Arial"/>
          <w:sz w:val="32"/>
          <w:szCs w:val="32"/>
          <w:lang w:val="en-AU"/>
        </w:rPr>
        <w:t xml:space="preserve">their jobs. </w:t>
      </w:r>
    </w:p>
    <w:p w:rsidR="0034228C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4228C" w:rsidRPr="00F314E5" w:rsidRDefault="003D6121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2944" behindDoc="0" locked="0" layoutInCell="1" allowOverlap="1" wp14:anchorId="2AF975D3" wp14:editId="30EC7749">
            <wp:simplePos x="0" y="0"/>
            <wp:positionH relativeFrom="margin">
              <wp:posOffset>61301</wp:posOffset>
            </wp:positionH>
            <wp:positionV relativeFrom="paragraph">
              <wp:posOffset>141311</wp:posOffset>
            </wp:positionV>
            <wp:extent cx="1343429" cy="1588912"/>
            <wp:effectExtent l="0" t="0" r="952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29" cy="1588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 xml:space="preserve">Many </w:t>
      </w:r>
      <w:r w:rsidR="00BB598F">
        <w:rPr>
          <w:rFonts w:cs="Arial"/>
          <w:sz w:val="32"/>
          <w:szCs w:val="32"/>
          <w:lang w:val="en-AU"/>
        </w:rPr>
        <w:t>disability support services</w:t>
      </w:r>
      <w:r w:rsidR="0034228C" w:rsidRPr="00F314E5">
        <w:rPr>
          <w:rFonts w:cs="Arial"/>
          <w:sz w:val="32"/>
          <w:szCs w:val="32"/>
          <w:lang w:val="en-AU"/>
        </w:rPr>
        <w:t xml:space="preserve"> and support workers </w:t>
      </w:r>
      <w:r w:rsidR="00440C85">
        <w:rPr>
          <w:rFonts w:cs="Arial"/>
          <w:sz w:val="32"/>
          <w:szCs w:val="32"/>
          <w:lang w:val="en-AU"/>
        </w:rPr>
        <w:t>feel</w:t>
      </w:r>
      <w:r w:rsidR="0034228C" w:rsidRPr="00F314E5">
        <w:rPr>
          <w:rFonts w:cs="Arial"/>
          <w:sz w:val="32"/>
          <w:szCs w:val="32"/>
          <w:lang w:val="en-AU"/>
        </w:rPr>
        <w:t xml:space="preserve"> they </w:t>
      </w:r>
      <w:r w:rsidR="00440C85">
        <w:rPr>
          <w:rFonts w:cs="Arial"/>
          <w:sz w:val="32"/>
          <w:szCs w:val="32"/>
          <w:lang w:val="en-AU"/>
        </w:rPr>
        <w:t>can</w:t>
      </w:r>
      <w:r w:rsidR="0034228C" w:rsidRPr="00F314E5">
        <w:rPr>
          <w:rFonts w:cs="Arial"/>
          <w:sz w:val="32"/>
          <w:szCs w:val="32"/>
          <w:lang w:val="en-AU"/>
        </w:rPr>
        <w:t>not:</w:t>
      </w:r>
    </w:p>
    <w:p w:rsidR="0034228C" w:rsidRPr="00F314E5" w:rsidRDefault="0034228C" w:rsidP="00BE26CD">
      <w:pPr>
        <w:pStyle w:val="ListParagraph"/>
        <w:numPr>
          <w:ilvl w:val="0"/>
          <w:numId w:val="26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 w:rsidRPr="00F314E5">
        <w:rPr>
          <w:rFonts w:ascii="Arial" w:hAnsi="Arial" w:cs="Arial"/>
          <w:sz w:val="32"/>
          <w:szCs w:val="32"/>
          <w:lang w:val="en-AU"/>
        </w:rPr>
        <w:t xml:space="preserve">talk about bad things </w:t>
      </w:r>
      <w:r w:rsidR="00361F96">
        <w:rPr>
          <w:rFonts w:ascii="Arial" w:hAnsi="Arial" w:cs="Arial"/>
          <w:sz w:val="32"/>
          <w:szCs w:val="32"/>
          <w:lang w:val="en-AU"/>
        </w:rPr>
        <w:t xml:space="preserve">that </w:t>
      </w:r>
      <w:r w:rsidR="00250CC6">
        <w:rPr>
          <w:rFonts w:ascii="Arial" w:hAnsi="Arial" w:cs="Arial"/>
          <w:sz w:val="32"/>
          <w:szCs w:val="32"/>
          <w:lang w:val="en-AU"/>
        </w:rPr>
        <w:t xml:space="preserve">are </w:t>
      </w:r>
      <w:r w:rsidR="00361F96">
        <w:rPr>
          <w:rFonts w:ascii="Arial" w:hAnsi="Arial" w:cs="Arial"/>
          <w:sz w:val="32"/>
          <w:szCs w:val="32"/>
          <w:lang w:val="en-AU"/>
        </w:rPr>
        <w:t>happen</w:t>
      </w:r>
      <w:r w:rsidR="00250CC6">
        <w:rPr>
          <w:rFonts w:ascii="Arial" w:hAnsi="Arial" w:cs="Arial"/>
          <w:sz w:val="32"/>
          <w:szCs w:val="32"/>
          <w:lang w:val="en-AU"/>
        </w:rPr>
        <w:t>ing</w:t>
      </w:r>
      <w:r w:rsidR="00361F96">
        <w:rPr>
          <w:rFonts w:ascii="Arial" w:hAnsi="Arial" w:cs="Arial"/>
          <w:sz w:val="32"/>
          <w:szCs w:val="32"/>
          <w:lang w:val="en-AU"/>
        </w:rPr>
        <w:t xml:space="preserve"> </w:t>
      </w:r>
      <w:r w:rsidRPr="00F314E5">
        <w:rPr>
          <w:rFonts w:ascii="Arial" w:hAnsi="Arial" w:cs="Arial"/>
          <w:sz w:val="32"/>
          <w:szCs w:val="32"/>
          <w:lang w:val="en-AU"/>
        </w:rPr>
        <w:t>in the disability support system</w:t>
      </w:r>
    </w:p>
    <w:p w:rsidR="0034228C" w:rsidRPr="00F314E5" w:rsidRDefault="00104FAD" w:rsidP="00BE26CD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26368" behindDoc="1" locked="0" layoutInCell="1" allowOverlap="1" wp14:anchorId="43D19C6F" wp14:editId="2A2A8CCC">
            <wp:simplePos x="0" y="0"/>
            <wp:positionH relativeFrom="margin">
              <wp:align>left</wp:align>
            </wp:positionH>
            <wp:positionV relativeFrom="paragraph">
              <wp:posOffset>233699</wp:posOffset>
            </wp:positionV>
            <wp:extent cx="1617388" cy="1214651"/>
            <wp:effectExtent l="0" t="0" r="1905" b="508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frustration angry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88" cy="121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28C" w:rsidRDefault="004C660C" w:rsidP="00BE26CD">
      <w:pPr>
        <w:pStyle w:val="ListParagraph"/>
        <w:numPr>
          <w:ilvl w:val="0"/>
          <w:numId w:val="26"/>
        </w:numPr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>make things better in the</w:t>
      </w:r>
      <w:r w:rsidR="00581460">
        <w:rPr>
          <w:rFonts w:ascii="Arial" w:hAnsi="Arial" w:cs="Arial"/>
          <w:sz w:val="32"/>
          <w:szCs w:val="32"/>
          <w:lang w:val="en-AU"/>
        </w:rPr>
        <w:t xml:space="preserve"> </w:t>
      </w:r>
      <w:r w:rsidR="0034228C" w:rsidRPr="00F314E5">
        <w:rPr>
          <w:rFonts w:ascii="Arial" w:hAnsi="Arial" w:cs="Arial"/>
          <w:sz w:val="32"/>
          <w:szCs w:val="32"/>
          <w:lang w:val="en-AU"/>
        </w:rPr>
        <w:t xml:space="preserve">disability support system. </w:t>
      </w:r>
    </w:p>
    <w:p w:rsidR="00C818C5" w:rsidRPr="00C818C5" w:rsidRDefault="00C818C5" w:rsidP="00BE26CD">
      <w:pPr>
        <w:pStyle w:val="ListParagraph"/>
        <w:spacing w:line="360" w:lineRule="auto"/>
        <w:rPr>
          <w:rFonts w:ascii="Arial" w:hAnsi="Arial" w:cs="Arial"/>
          <w:sz w:val="32"/>
          <w:szCs w:val="32"/>
          <w:lang w:val="en-AU"/>
        </w:rPr>
      </w:pPr>
    </w:p>
    <w:p w:rsidR="00C818C5" w:rsidRPr="00F314E5" w:rsidRDefault="00C818C5" w:rsidP="00BE26CD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  <w:lang w:val="en-AU"/>
        </w:rPr>
      </w:pPr>
    </w:p>
    <w:p w:rsidR="00440C85" w:rsidRPr="00F314E5" w:rsidRDefault="00440C85" w:rsidP="00440C85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28768" behindDoc="1" locked="0" layoutInCell="1" allowOverlap="1" wp14:anchorId="49A8F3D2" wp14:editId="497B4A05">
            <wp:simplePos x="0" y="0"/>
            <wp:positionH relativeFrom="column">
              <wp:posOffset>159026</wp:posOffset>
            </wp:positionH>
            <wp:positionV relativeFrom="paragraph">
              <wp:posOffset>7951</wp:posOffset>
            </wp:positionV>
            <wp:extent cx="1245600" cy="12204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2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4E5">
        <w:rPr>
          <w:rFonts w:cs="Arial"/>
          <w:sz w:val="32"/>
          <w:szCs w:val="32"/>
          <w:lang w:val="en-AU"/>
        </w:rPr>
        <w:t xml:space="preserve">Many </w:t>
      </w:r>
      <w:r>
        <w:rPr>
          <w:rFonts w:cs="Arial"/>
          <w:sz w:val="32"/>
          <w:szCs w:val="32"/>
          <w:lang w:val="en-AU"/>
        </w:rPr>
        <w:t>services</w:t>
      </w:r>
      <w:r w:rsidRPr="00F314E5">
        <w:rPr>
          <w:rFonts w:cs="Arial"/>
          <w:sz w:val="32"/>
          <w:szCs w:val="32"/>
          <w:lang w:val="en-AU"/>
        </w:rPr>
        <w:t xml:space="preserve"> and support workers feel a new disability support system will:</w:t>
      </w:r>
    </w:p>
    <w:p w:rsidR="00440C85" w:rsidRPr="007E2268" w:rsidRDefault="00440C85" w:rsidP="00440C85">
      <w:pPr>
        <w:numPr>
          <w:ilvl w:val="0"/>
          <w:numId w:val="27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27744" behindDoc="0" locked="0" layoutInCell="1" allowOverlap="1" wp14:anchorId="6A267286" wp14:editId="7689763B">
            <wp:simplePos x="0" y="0"/>
            <wp:positionH relativeFrom="column">
              <wp:posOffset>535882</wp:posOffset>
            </wp:positionH>
            <wp:positionV relativeFrom="paragraph">
              <wp:posOffset>441268</wp:posOffset>
            </wp:positionV>
            <wp:extent cx="643017" cy="1219829"/>
            <wp:effectExtent l="0" t="0" r="508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7" cy="1219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268">
        <w:rPr>
          <w:rFonts w:cs="Arial"/>
          <w:sz w:val="32"/>
          <w:szCs w:val="32"/>
          <w:lang w:val="en-AU" w:eastAsia="en-GB"/>
        </w:rPr>
        <w:t xml:space="preserve">give people more </w:t>
      </w:r>
      <w:r>
        <w:rPr>
          <w:rFonts w:cs="Arial"/>
          <w:sz w:val="32"/>
          <w:szCs w:val="32"/>
          <w:lang w:val="en-AU" w:eastAsia="en-GB"/>
        </w:rPr>
        <w:t>choice</w:t>
      </w:r>
      <w:r w:rsidRPr="007E2268">
        <w:rPr>
          <w:rFonts w:cs="Arial"/>
          <w:sz w:val="32"/>
          <w:szCs w:val="32"/>
          <w:lang w:val="en-AU" w:eastAsia="en-GB"/>
        </w:rPr>
        <w:t xml:space="preserve"> over their disability support</w:t>
      </w:r>
    </w:p>
    <w:p w:rsidR="00440C85" w:rsidRPr="007E2268" w:rsidRDefault="00440C85" w:rsidP="00440C85">
      <w:pPr>
        <w:spacing w:after="0" w:line="360" w:lineRule="auto"/>
        <w:ind w:left="3402"/>
        <w:contextualSpacing/>
        <w:rPr>
          <w:rFonts w:cs="Arial"/>
          <w:sz w:val="32"/>
          <w:szCs w:val="32"/>
          <w:lang w:val="en-AU" w:eastAsia="en-GB"/>
        </w:rPr>
      </w:pPr>
    </w:p>
    <w:p w:rsidR="00440C85" w:rsidRPr="007E2268" w:rsidRDefault="00440C85" w:rsidP="00440C85">
      <w:pPr>
        <w:numPr>
          <w:ilvl w:val="0"/>
          <w:numId w:val="27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7E2268">
        <w:rPr>
          <w:rFonts w:cs="Arial"/>
          <w:sz w:val="32"/>
          <w:szCs w:val="32"/>
          <w:lang w:val="en-AU" w:eastAsia="en-GB"/>
        </w:rPr>
        <w:t xml:space="preserve">mean </w:t>
      </w:r>
      <w:r>
        <w:rPr>
          <w:rFonts w:cs="Arial"/>
          <w:sz w:val="32"/>
          <w:szCs w:val="32"/>
          <w:lang w:val="en-AU" w:eastAsia="en-GB"/>
        </w:rPr>
        <w:t xml:space="preserve">government money </w:t>
      </w:r>
      <w:r w:rsidRPr="007E2268">
        <w:rPr>
          <w:rFonts w:cs="Arial"/>
          <w:sz w:val="32"/>
          <w:szCs w:val="32"/>
          <w:lang w:val="en-AU" w:eastAsia="en-GB"/>
        </w:rPr>
        <w:t>will be used better.</w:t>
      </w:r>
    </w:p>
    <w:p w:rsidR="0034228C" w:rsidRPr="00F314E5" w:rsidRDefault="00440C85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  <w:r>
        <w:rPr>
          <w:rFonts w:cs="Arial"/>
          <w:noProof/>
          <w:sz w:val="40"/>
          <w:szCs w:val="40"/>
          <w:lang w:eastAsia="en-NZ"/>
        </w:rPr>
        <w:drawing>
          <wp:anchor distT="0" distB="0" distL="114300" distR="114300" simplePos="0" relativeHeight="251927040" behindDoc="0" locked="0" layoutInCell="1" allowOverlap="1" wp14:anchorId="39ED998D" wp14:editId="28BBB91C">
            <wp:simplePos x="0" y="0"/>
            <wp:positionH relativeFrom="column">
              <wp:posOffset>-138449</wp:posOffset>
            </wp:positionH>
            <wp:positionV relativeFrom="paragraph">
              <wp:posOffset>-171071</wp:posOffset>
            </wp:positionV>
            <wp:extent cx="2087885" cy="147637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8C" w:rsidRPr="00F314E5">
        <w:rPr>
          <w:rFonts w:cs="Arial"/>
          <w:sz w:val="32"/>
          <w:szCs w:val="32"/>
          <w:lang w:val="en-AU"/>
        </w:rPr>
        <w:t xml:space="preserve">Many </w:t>
      </w:r>
      <w:r w:rsidR="00BB598F">
        <w:rPr>
          <w:rFonts w:cs="Arial"/>
          <w:sz w:val="32"/>
          <w:szCs w:val="32"/>
          <w:lang w:val="en-AU"/>
        </w:rPr>
        <w:t>services</w:t>
      </w:r>
      <w:r w:rsidR="00BB598F" w:rsidRPr="00F314E5">
        <w:rPr>
          <w:rFonts w:cs="Arial"/>
          <w:sz w:val="32"/>
          <w:szCs w:val="32"/>
          <w:lang w:val="en-AU"/>
        </w:rPr>
        <w:t xml:space="preserve"> </w:t>
      </w:r>
      <w:r w:rsidR="0034228C" w:rsidRPr="00F314E5">
        <w:rPr>
          <w:rFonts w:cs="Arial"/>
          <w:sz w:val="32"/>
          <w:szCs w:val="32"/>
          <w:lang w:val="en-AU"/>
        </w:rPr>
        <w:t xml:space="preserve">and support workers feel a new disability support system will not change things if there is not more money to </w:t>
      </w:r>
      <w:r w:rsidR="00D7093E">
        <w:rPr>
          <w:rFonts w:cs="Arial"/>
          <w:sz w:val="32"/>
          <w:szCs w:val="32"/>
          <w:lang w:val="en-AU"/>
        </w:rPr>
        <w:t>pay for</w:t>
      </w:r>
      <w:r w:rsidR="004C067D">
        <w:rPr>
          <w:rFonts w:cs="Arial"/>
          <w:sz w:val="32"/>
          <w:szCs w:val="32"/>
          <w:lang w:val="en-AU"/>
        </w:rPr>
        <w:t xml:space="preserve"> </w:t>
      </w:r>
      <w:r w:rsidR="0034228C" w:rsidRPr="00F314E5">
        <w:rPr>
          <w:rFonts w:cs="Arial"/>
          <w:sz w:val="32"/>
          <w:szCs w:val="32"/>
          <w:lang w:val="en-AU"/>
        </w:rPr>
        <w:t xml:space="preserve">disability support. </w:t>
      </w:r>
    </w:p>
    <w:p w:rsidR="0034228C" w:rsidRDefault="0034228C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C31D0" w:rsidRDefault="003C31D0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4C067D" w:rsidRDefault="004C067D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7E2268" w:rsidRDefault="007E2268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C067D" w:rsidRPr="007E2268" w:rsidRDefault="004C067D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483117" w:rsidRDefault="00483117" w:rsidP="00BE26CD">
      <w:pPr>
        <w:spacing w:after="0" w:line="360" w:lineRule="auto"/>
        <w:rPr>
          <w:rFonts w:cs="Arial"/>
          <w:sz w:val="32"/>
          <w:szCs w:val="32"/>
          <w:lang w:val="en-AU" w:eastAsia="en-GB"/>
        </w:rPr>
      </w:pPr>
    </w:p>
    <w:p w:rsidR="00483117" w:rsidRDefault="00483117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FE4112" w:rsidRPr="005A37A0" w:rsidRDefault="00FE4112" w:rsidP="00BE26CD">
      <w:pPr>
        <w:spacing w:after="240" w:line="360" w:lineRule="auto"/>
        <w:jc w:val="center"/>
        <w:rPr>
          <w:rFonts w:cs="Arial"/>
          <w:b/>
          <w:sz w:val="36"/>
          <w:szCs w:val="36"/>
        </w:rPr>
      </w:pPr>
      <w:r w:rsidRPr="005A37A0">
        <w:rPr>
          <w:rFonts w:cs="Arial"/>
          <w:b/>
          <w:noProof/>
          <w:sz w:val="40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0782E017" wp14:editId="42DB750C">
                <wp:simplePos x="0" y="0"/>
                <wp:positionH relativeFrom="column">
                  <wp:posOffset>805076</wp:posOffset>
                </wp:positionH>
                <wp:positionV relativeFrom="paragraph">
                  <wp:posOffset>-249585</wp:posOffset>
                </wp:positionV>
                <wp:extent cx="4124989" cy="765545"/>
                <wp:effectExtent l="57150" t="38100" r="66040" b="73025"/>
                <wp:wrapNone/>
                <wp:docPr id="237" name="Rectangle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24989" cy="765545"/>
                        </a:xfrm>
                        <a:prstGeom prst="rect">
                          <a:avLst/>
                        </a:prstGeom>
                        <a:solidFill>
                          <a:srgbClr val="ABBDA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5F60C" id="Rectangle 237" o:spid="_x0000_s1026" style="position:absolute;margin-left:63.4pt;margin-top:-19.65pt;width:324.8pt;height:60.3pt;z-index:-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" fillcolor="#abbda7" stroked="f">
                <v:shadow on="t" color="black" opacity="24903f" origin=",.5" offset="0,.55556mm"/>
                <o:lock v:ext="edit" aspectratio="t"/>
              </v:rect>
            </w:pict>
          </mc:Fallback>
        </mc:AlternateContent>
      </w:r>
      <w:r>
        <w:rPr>
          <w:rFonts w:cs="Arial"/>
          <w:b/>
          <w:sz w:val="40"/>
          <w:szCs w:val="36"/>
        </w:rPr>
        <w:t xml:space="preserve">What </w:t>
      </w:r>
      <w:r w:rsidR="00444776">
        <w:rPr>
          <w:rFonts w:cs="Arial"/>
          <w:b/>
          <w:sz w:val="40"/>
          <w:szCs w:val="36"/>
        </w:rPr>
        <w:t>ha</w:t>
      </w:r>
      <w:r w:rsidR="001B7480">
        <w:rPr>
          <w:rFonts w:cs="Arial"/>
          <w:b/>
          <w:sz w:val="40"/>
          <w:szCs w:val="36"/>
        </w:rPr>
        <w:t>ppens next</w:t>
      </w:r>
      <w:r>
        <w:rPr>
          <w:rFonts w:cs="Arial"/>
          <w:b/>
          <w:sz w:val="40"/>
          <w:szCs w:val="36"/>
        </w:rPr>
        <w:t>?</w:t>
      </w:r>
    </w:p>
    <w:p w:rsidR="00483117" w:rsidRDefault="002D392F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933184" behindDoc="1" locked="0" layoutInCell="1" allowOverlap="1" wp14:anchorId="78262B04" wp14:editId="54E2AF9C">
            <wp:simplePos x="0" y="0"/>
            <wp:positionH relativeFrom="column">
              <wp:posOffset>243696</wp:posOffset>
            </wp:positionH>
            <wp:positionV relativeFrom="paragraph">
              <wp:posOffset>207393</wp:posOffset>
            </wp:positionV>
            <wp:extent cx="1481138" cy="1481138"/>
            <wp:effectExtent l="0" t="0" r="0" b="508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38" cy="1481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268" w:rsidRPr="007E2268" w:rsidRDefault="007E2268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  <w:r w:rsidRPr="007E2268">
        <w:rPr>
          <w:rFonts w:cs="Arial"/>
          <w:sz w:val="32"/>
          <w:szCs w:val="32"/>
          <w:lang w:val="en-AU" w:eastAsia="en-GB"/>
        </w:rPr>
        <w:t>More research will be done to find out:</w:t>
      </w:r>
    </w:p>
    <w:p w:rsidR="007E2268" w:rsidRPr="007E2268" w:rsidRDefault="007E2268" w:rsidP="00BE26CD">
      <w:pPr>
        <w:spacing w:after="0" w:line="360" w:lineRule="auto"/>
        <w:ind w:left="3402"/>
        <w:rPr>
          <w:rFonts w:cs="Arial"/>
          <w:sz w:val="32"/>
          <w:szCs w:val="32"/>
          <w:lang w:val="en-AU" w:eastAsia="en-GB"/>
        </w:rPr>
      </w:pPr>
    </w:p>
    <w:p w:rsidR="007E2268" w:rsidRPr="007E2268" w:rsidRDefault="00300400" w:rsidP="00BE26CD">
      <w:pPr>
        <w:numPr>
          <w:ilvl w:val="0"/>
          <w:numId w:val="3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7392" behindDoc="1" locked="0" layoutInCell="1" allowOverlap="1" wp14:anchorId="0CCE136B" wp14:editId="765F23B4">
            <wp:simplePos x="0" y="0"/>
            <wp:positionH relativeFrom="column">
              <wp:posOffset>-150495</wp:posOffset>
            </wp:positionH>
            <wp:positionV relativeFrom="paragraph">
              <wp:posOffset>711200</wp:posOffset>
            </wp:positionV>
            <wp:extent cx="2272030" cy="1048385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crossroads 3-01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268" w:rsidRPr="007E2268">
        <w:rPr>
          <w:rFonts w:cs="Arial"/>
          <w:sz w:val="32"/>
          <w:szCs w:val="32"/>
          <w:lang w:val="en-AU" w:eastAsia="en-GB"/>
        </w:rPr>
        <w:t xml:space="preserve">how well Mana </w:t>
      </w:r>
      <w:proofErr w:type="spellStart"/>
      <w:r w:rsidR="007E2268" w:rsidRPr="007E2268">
        <w:rPr>
          <w:rFonts w:cs="Arial"/>
          <w:sz w:val="32"/>
          <w:szCs w:val="32"/>
          <w:lang w:val="en-AU" w:eastAsia="en-GB"/>
        </w:rPr>
        <w:t>Whaikaha</w:t>
      </w:r>
      <w:proofErr w:type="spellEnd"/>
      <w:r w:rsidR="007E2268" w:rsidRPr="007E2268">
        <w:rPr>
          <w:rFonts w:cs="Arial"/>
          <w:sz w:val="32"/>
          <w:szCs w:val="32"/>
          <w:lang w:val="en-AU" w:eastAsia="en-GB"/>
        </w:rPr>
        <w:t xml:space="preserve"> is working  </w:t>
      </w:r>
    </w:p>
    <w:p w:rsidR="007E2268" w:rsidRPr="007E2268" w:rsidRDefault="007E2268" w:rsidP="00BE26CD">
      <w:pPr>
        <w:spacing w:after="0" w:line="360" w:lineRule="auto"/>
        <w:ind w:left="3402"/>
        <w:contextualSpacing/>
        <w:rPr>
          <w:rFonts w:cs="Arial"/>
          <w:sz w:val="32"/>
          <w:szCs w:val="32"/>
          <w:lang w:val="en-AU" w:eastAsia="en-GB"/>
        </w:rPr>
      </w:pPr>
    </w:p>
    <w:p w:rsidR="007E2268" w:rsidRPr="007E2268" w:rsidRDefault="007E2268" w:rsidP="00BE26CD">
      <w:pPr>
        <w:numPr>
          <w:ilvl w:val="0"/>
          <w:numId w:val="3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7E2268">
        <w:rPr>
          <w:rFonts w:cs="Arial"/>
          <w:sz w:val="32"/>
          <w:szCs w:val="32"/>
          <w:lang w:val="en-AU" w:eastAsia="en-GB"/>
        </w:rPr>
        <w:t xml:space="preserve">what changes could make Mana </w:t>
      </w:r>
      <w:proofErr w:type="spellStart"/>
      <w:r w:rsidRPr="007E2268">
        <w:rPr>
          <w:rFonts w:cs="Arial"/>
          <w:sz w:val="32"/>
          <w:szCs w:val="32"/>
          <w:lang w:val="en-AU" w:eastAsia="en-GB"/>
        </w:rPr>
        <w:t>Whaikaha</w:t>
      </w:r>
      <w:proofErr w:type="spellEnd"/>
      <w:r w:rsidRPr="007E2268">
        <w:rPr>
          <w:rFonts w:cs="Arial"/>
          <w:sz w:val="32"/>
          <w:szCs w:val="32"/>
          <w:lang w:val="en-AU" w:eastAsia="en-GB"/>
        </w:rPr>
        <w:t xml:space="preserve"> better </w:t>
      </w:r>
    </w:p>
    <w:p w:rsidR="007E2268" w:rsidRPr="007E2268" w:rsidRDefault="00300400" w:rsidP="00BE26CD">
      <w:pPr>
        <w:spacing w:after="0" w:line="360" w:lineRule="auto"/>
        <w:ind w:left="3402"/>
        <w:contextualSpacing/>
        <w:rPr>
          <w:rFonts w:cs="Arial"/>
          <w:sz w:val="32"/>
          <w:szCs w:val="32"/>
          <w:lang w:val="en-AU" w:eastAsia="en-GB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1088" behindDoc="0" locked="0" layoutInCell="1" allowOverlap="1" wp14:anchorId="197405EB" wp14:editId="60F7A549">
            <wp:simplePos x="0" y="0"/>
            <wp:positionH relativeFrom="column">
              <wp:posOffset>290205</wp:posOffset>
            </wp:positionH>
            <wp:positionV relativeFrom="paragraph">
              <wp:posOffset>195637</wp:posOffset>
            </wp:positionV>
            <wp:extent cx="1435687" cy="1620981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feedback good bad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687" cy="162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28C" w:rsidRPr="009B5378" w:rsidRDefault="007E2268" w:rsidP="00BE26CD">
      <w:pPr>
        <w:numPr>
          <w:ilvl w:val="0"/>
          <w:numId w:val="3"/>
        </w:numPr>
        <w:spacing w:after="0" w:line="360" w:lineRule="auto"/>
        <w:ind w:left="4395"/>
        <w:contextualSpacing/>
        <w:rPr>
          <w:rFonts w:cs="Arial"/>
          <w:sz w:val="32"/>
          <w:szCs w:val="32"/>
          <w:lang w:val="en-AU" w:eastAsia="en-GB"/>
        </w:rPr>
      </w:pPr>
      <w:r w:rsidRPr="007E2268">
        <w:rPr>
          <w:rFonts w:cs="Arial"/>
          <w:sz w:val="32"/>
          <w:szCs w:val="32"/>
          <w:lang w:val="en-AU" w:eastAsia="en-GB"/>
        </w:rPr>
        <w:t>if more people</w:t>
      </w:r>
      <w:r w:rsidR="00ED5263">
        <w:rPr>
          <w:rFonts w:cs="Arial"/>
          <w:sz w:val="32"/>
          <w:szCs w:val="32"/>
          <w:lang w:val="en-AU" w:eastAsia="en-GB"/>
        </w:rPr>
        <w:t xml:space="preserve"> in New </w:t>
      </w:r>
      <w:r w:rsidR="000F3D8A">
        <w:rPr>
          <w:rFonts w:cs="Arial"/>
          <w:sz w:val="32"/>
          <w:szCs w:val="32"/>
          <w:lang w:val="en-AU" w:eastAsia="en-GB"/>
        </w:rPr>
        <w:t xml:space="preserve">Zealand should have a </w:t>
      </w:r>
      <w:r w:rsidR="00E37042">
        <w:rPr>
          <w:rFonts w:cs="Arial"/>
          <w:sz w:val="32"/>
          <w:szCs w:val="32"/>
          <w:lang w:val="en-AU" w:eastAsia="en-GB"/>
        </w:rPr>
        <w:t xml:space="preserve">disability support system like Mana </w:t>
      </w:r>
      <w:proofErr w:type="spellStart"/>
      <w:r w:rsidR="00E37042">
        <w:rPr>
          <w:rFonts w:cs="Arial"/>
          <w:sz w:val="32"/>
          <w:szCs w:val="32"/>
          <w:lang w:val="en-AU" w:eastAsia="en-GB"/>
        </w:rPr>
        <w:t>Whaikaha</w:t>
      </w:r>
      <w:proofErr w:type="spellEnd"/>
      <w:r w:rsidR="00E37042">
        <w:rPr>
          <w:rFonts w:cs="Arial"/>
          <w:sz w:val="32"/>
          <w:szCs w:val="32"/>
          <w:lang w:val="en-AU" w:eastAsia="en-GB"/>
        </w:rPr>
        <w:t xml:space="preserve">. </w:t>
      </w:r>
    </w:p>
    <w:p w:rsidR="00343235" w:rsidRPr="008C2796" w:rsidRDefault="00343235" w:rsidP="00BE26CD">
      <w:pPr>
        <w:spacing w:after="240" w:line="360" w:lineRule="auto"/>
        <w:ind w:left="3402"/>
        <w:rPr>
          <w:rFonts w:cs="Arial"/>
          <w:sz w:val="32"/>
          <w:szCs w:val="32"/>
          <w:lang w:val="en-AU"/>
        </w:rPr>
      </w:pPr>
    </w:p>
    <w:p w:rsidR="006515A4" w:rsidRDefault="006515A4" w:rsidP="00BE26CD">
      <w:pPr>
        <w:spacing w:after="240" w:line="360" w:lineRule="auto"/>
        <w:rPr>
          <w:rFonts w:cs="Arial"/>
          <w:sz w:val="32"/>
          <w:szCs w:val="32"/>
          <w:lang w:val="en-AU"/>
        </w:rPr>
      </w:pPr>
    </w:p>
    <w:p w:rsidR="006515A4" w:rsidRPr="006515A4" w:rsidRDefault="006515A4" w:rsidP="00BE26CD">
      <w:pPr>
        <w:spacing w:after="240" w:line="360" w:lineRule="auto"/>
        <w:rPr>
          <w:rFonts w:cs="Arial"/>
          <w:sz w:val="32"/>
          <w:szCs w:val="32"/>
          <w:lang w:val="en-AU"/>
        </w:rPr>
      </w:pPr>
    </w:p>
    <w:p w:rsidR="000E2473" w:rsidRDefault="000E247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0E2473" w:rsidRDefault="000E247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3D4AD3" w:rsidRDefault="003D4AD3" w:rsidP="00BE26CD">
      <w:pPr>
        <w:spacing w:line="360" w:lineRule="auto"/>
        <w:ind w:left="3402"/>
        <w:rPr>
          <w:rFonts w:cs="Arial"/>
          <w:sz w:val="32"/>
          <w:szCs w:val="32"/>
          <w:lang w:val="en-AU"/>
        </w:rPr>
      </w:pPr>
    </w:p>
    <w:p w:rsidR="000909D3" w:rsidRDefault="000909D3" w:rsidP="00BE26CD">
      <w:pPr>
        <w:spacing w:line="360" w:lineRule="auto"/>
      </w:pPr>
    </w:p>
    <w:p w:rsidR="000909D3" w:rsidRDefault="000909D3" w:rsidP="00BE26CD">
      <w:pPr>
        <w:spacing w:line="360" w:lineRule="auto"/>
      </w:pPr>
    </w:p>
    <w:p w:rsidR="00957697" w:rsidRDefault="00957697" w:rsidP="00BE26CD">
      <w:pPr>
        <w:spacing w:line="360" w:lineRule="auto"/>
      </w:pPr>
    </w:p>
    <w:p w:rsidR="00957697" w:rsidRDefault="00957697" w:rsidP="00BE26CD">
      <w:pPr>
        <w:spacing w:line="360" w:lineRule="auto"/>
      </w:pPr>
    </w:p>
    <w:p w:rsidR="00957697" w:rsidRDefault="00957697" w:rsidP="00BE26CD">
      <w:pPr>
        <w:spacing w:line="360" w:lineRule="auto"/>
      </w:pPr>
    </w:p>
    <w:p w:rsidR="00957697" w:rsidRDefault="00957697" w:rsidP="00BE26CD">
      <w:pPr>
        <w:spacing w:line="360" w:lineRule="auto"/>
      </w:pPr>
    </w:p>
    <w:p w:rsidR="00957697" w:rsidRDefault="00957697" w:rsidP="00BE26CD">
      <w:pPr>
        <w:spacing w:line="360" w:lineRule="auto"/>
      </w:pPr>
    </w:p>
    <w:p w:rsidR="00957697" w:rsidRDefault="00F273CD" w:rsidP="00BE26CD">
      <w:pPr>
        <w:spacing w:line="360" w:lineRule="auto"/>
      </w:pPr>
      <w:r>
        <w:rPr>
          <w:rFonts w:ascii="Verdana" w:hAnsi="Verdana"/>
          <w:noProof/>
          <w:sz w:val="20"/>
          <w:lang w:eastAsia="en-NZ"/>
        </w:rPr>
        <w:drawing>
          <wp:anchor distT="0" distB="0" distL="114300" distR="114300" simplePos="0" relativeHeight="251547136" behindDoc="1" locked="0" layoutInCell="1" allowOverlap="1" wp14:anchorId="77F4BBAC" wp14:editId="7D93FDBB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2917372" cy="122578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697" w:rsidRDefault="00957697" w:rsidP="00BE26CD">
      <w:pPr>
        <w:spacing w:line="360" w:lineRule="auto"/>
      </w:pPr>
    </w:p>
    <w:p w:rsidR="00957697" w:rsidRDefault="00957697" w:rsidP="00BE26CD">
      <w:pPr>
        <w:spacing w:line="360" w:lineRule="auto"/>
      </w:pPr>
    </w:p>
    <w:p w:rsidR="00957697" w:rsidRDefault="00957697" w:rsidP="00BE26CD">
      <w:pPr>
        <w:spacing w:after="120" w:line="360" w:lineRule="auto"/>
        <w:rPr>
          <w:rFonts w:ascii="Verdana" w:hAnsi="Verdana"/>
          <w:sz w:val="20"/>
          <w:lang w:eastAsia="en-NZ"/>
        </w:rPr>
      </w:pPr>
    </w:p>
    <w:p w:rsidR="00957697" w:rsidRDefault="00957697" w:rsidP="00BE26CD">
      <w:pPr>
        <w:spacing w:after="120" w:line="360" w:lineRule="auto"/>
        <w:rPr>
          <w:rFonts w:ascii="Verdana" w:hAnsi="Verdana"/>
          <w:sz w:val="20"/>
          <w:lang w:eastAsia="en-NZ"/>
        </w:rPr>
      </w:pPr>
    </w:p>
    <w:p w:rsidR="00957697" w:rsidRDefault="00957697" w:rsidP="00BE26CD">
      <w:pPr>
        <w:spacing w:after="120" w:line="360" w:lineRule="auto"/>
        <w:rPr>
          <w:rFonts w:ascii="Verdana" w:hAnsi="Verdana"/>
          <w:sz w:val="20"/>
          <w:lang w:eastAsia="en-NZ"/>
        </w:rPr>
      </w:pPr>
    </w:p>
    <w:p w:rsidR="00957697" w:rsidRDefault="00957697" w:rsidP="00BE26CD">
      <w:pPr>
        <w:spacing w:after="120" w:line="360" w:lineRule="auto"/>
        <w:jc w:val="center"/>
        <w:rPr>
          <w:rFonts w:cs="Arial"/>
          <w:b/>
          <w:sz w:val="32"/>
          <w:szCs w:val="32"/>
          <w:lang w:eastAsia="en-NZ"/>
        </w:rPr>
      </w:pPr>
      <w:r w:rsidRPr="00B948CD">
        <w:rPr>
          <w:rFonts w:ascii="Verdana" w:hAnsi="Verdana"/>
          <w:noProof/>
          <w:sz w:val="20"/>
          <w:lang w:eastAsia="en-NZ"/>
        </w:rPr>
        <w:drawing>
          <wp:anchor distT="0" distB="0" distL="114300" distR="114300" simplePos="0" relativeHeight="251549184" behindDoc="0" locked="0" layoutInCell="1" allowOverlap="1" wp14:anchorId="1AD43E54" wp14:editId="1DEBF4CB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24" name="Picture 24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cs="Arial"/>
          <w:b/>
          <w:sz w:val="32"/>
          <w:szCs w:val="32"/>
          <w:lang w:eastAsia="en-NZ"/>
        </w:rPr>
        <w:t>This information has been translated into Easy Read</w:t>
      </w:r>
      <w:r>
        <w:rPr>
          <w:rFonts w:cs="Arial"/>
          <w:b/>
          <w:sz w:val="32"/>
          <w:szCs w:val="32"/>
          <w:lang w:eastAsia="en-NZ"/>
        </w:rPr>
        <w:t xml:space="preserve"> </w:t>
      </w:r>
      <w:r w:rsidRPr="00B948CD">
        <w:rPr>
          <w:rFonts w:cs="Arial"/>
          <w:b/>
          <w:sz w:val="32"/>
          <w:szCs w:val="32"/>
          <w:lang w:eastAsia="en-NZ"/>
        </w:rPr>
        <w:t xml:space="preserve">by </w:t>
      </w:r>
      <w:r>
        <w:rPr>
          <w:rFonts w:cs="Arial"/>
          <w:b/>
          <w:sz w:val="32"/>
          <w:szCs w:val="32"/>
          <w:lang w:eastAsia="en-NZ"/>
        </w:rPr>
        <w:t xml:space="preserve">the Make It Easy service of                                                    </w:t>
      </w:r>
      <w:r w:rsidRPr="00B948CD">
        <w:rPr>
          <w:rFonts w:cs="Arial"/>
          <w:b/>
          <w:sz w:val="32"/>
          <w:szCs w:val="32"/>
          <w:lang w:eastAsia="en-NZ"/>
        </w:rPr>
        <w:t>People First New Zealand Inc.</w:t>
      </w:r>
      <w:r>
        <w:rPr>
          <w:rFonts w:cs="Arial"/>
          <w:b/>
          <w:sz w:val="32"/>
          <w:szCs w:val="32"/>
          <w:lang w:eastAsia="en-NZ"/>
        </w:rPr>
        <w:t xml:space="preserve"> Ngā Tāngata Tuatahi.</w:t>
      </w:r>
    </w:p>
    <w:p w:rsidR="00957697" w:rsidRDefault="00957697" w:rsidP="00BE26CD">
      <w:pPr>
        <w:spacing w:after="120" w:line="360" w:lineRule="auto"/>
        <w:jc w:val="center"/>
        <w:rPr>
          <w:rFonts w:cs="Arial"/>
          <w:b/>
          <w:sz w:val="32"/>
          <w:szCs w:val="32"/>
          <w:lang w:eastAsia="en-NZ"/>
        </w:rPr>
      </w:pPr>
    </w:p>
    <w:p w:rsidR="00957697" w:rsidRDefault="00957697" w:rsidP="00BE26CD">
      <w:pPr>
        <w:spacing w:after="120" w:line="360" w:lineRule="auto"/>
        <w:jc w:val="center"/>
        <w:rPr>
          <w:rFonts w:cs="Arial"/>
          <w:b/>
          <w:sz w:val="32"/>
          <w:szCs w:val="32"/>
          <w:lang w:eastAsia="en-NZ"/>
        </w:rPr>
      </w:pPr>
    </w:p>
    <w:p w:rsidR="00957697" w:rsidRDefault="00957697" w:rsidP="00BE26CD">
      <w:pPr>
        <w:spacing w:after="120" w:line="360" w:lineRule="auto"/>
        <w:jc w:val="center"/>
        <w:rPr>
          <w:rFonts w:cs="Arial"/>
          <w:b/>
          <w:sz w:val="32"/>
          <w:szCs w:val="32"/>
          <w:lang w:eastAsia="en-NZ"/>
        </w:rPr>
      </w:pPr>
      <w:r>
        <w:rPr>
          <w:rFonts w:cs="Arial"/>
          <w:b/>
          <w:sz w:val="32"/>
          <w:szCs w:val="32"/>
          <w:lang w:eastAsia="en-NZ"/>
        </w:rPr>
        <w:t>The ideas in this document are not the ideas of          People First New Zealand Ngā Tāngata Tuatahi.</w:t>
      </w:r>
    </w:p>
    <w:p w:rsidR="00957697" w:rsidRDefault="00957697" w:rsidP="00BE26CD">
      <w:pPr>
        <w:spacing w:after="120" w:line="360" w:lineRule="auto"/>
        <w:jc w:val="center"/>
        <w:rPr>
          <w:rFonts w:cs="Arial"/>
          <w:b/>
          <w:sz w:val="32"/>
          <w:szCs w:val="32"/>
          <w:lang w:eastAsia="en-NZ"/>
        </w:rPr>
      </w:pPr>
      <w:r w:rsidRPr="000E40C3">
        <w:rPr>
          <w:rFonts w:ascii="Verdana" w:hAnsi="Verdana"/>
          <w:noProof/>
          <w:sz w:val="20"/>
          <w:lang w:eastAsia="en-NZ"/>
        </w:rPr>
        <w:drawing>
          <wp:anchor distT="0" distB="0" distL="114300" distR="114300" simplePos="0" relativeHeight="251546112" behindDoc="0" locked="0" layoutInCell="1" allowOverlap="1" wp14:anchorId="37B496AF" wp14:editId="3CA72554">
            <wp:simplePos x="0" y="0"/>
            <wp:positionH relativeFrom="page">
              <wp:posOffset>5000262</wp:posOffset>
            </wp:positionH>
            <wp:positionV relativeFrom="paragraph">
              <wp:posOffset>45448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7697" w:rsidRDefault="00957697" w:rsidP="00BE26CD">
      <w:pPr>
        <w:spacing w:after="120" w:line="360" w:lineRule="auto"/>
        <w:jc w:val="center"/>
        <w:rPr>
          <w:rFonts w:cs="Arial"/>
          <w:b/>
          <w:sz w:val="32"/>
          <w:szCs w:val="32"/>
          <w:lang w:eastAsia="en-NZ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48160" behindDoc="1" locked="0" layoutInCell="1" allowOverlap="1" wp14:anchorId="3CBFB72A" wp14:editId="734FEE17">
            <wp:simplePos x="0" y="0"/>
            <wp:positionH relativeFrom="margin">
              <wp:align>center</wp:align>
            </wp:positionH>
            <wp:positionV relativeFrom="paragraph">
              <wp:posOffset>24143</wp:posOffset>
            </wp:positionV>
            <wp:extent cx="981447" cy="929640"/>
            <wp:effectExtent l="0" t="0" r="9525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 corliss logo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447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hAnsi="Verdana"/>
          <w:noProof/>
          <w:sz w:val="20"/>
          <w:lang w:eastAsia="en-NZ"/>
        </w:rPr>
        <w:drawing>
          <wp:anchor distT="0" distB="0" distL="114300" distR="114300" simplePos="0" relativeHeight="251545088" behindDoc="1" locked="0" layoutInCell="1" allowOverlap="1" wp14:anchorId="0F94A034" wp14:editId="5C6DDBBE">
            <wp:simplePos x="0" y="0"/>
            <wp:positionH relativeFrom="margin">
              <wp:posOffset>575310</wp:posOffset>
            </wp:positionH>
            <wp:positionV relativeFrom="paragraph">
              <wp:posOffset>28575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9D3" w:rsidRDefault="000909D3" w:rsidP="00BE26CD">
      <w:pPr>
        <w:spacing w:line="360" w:lineRule="auto"/>
      </w:pPr>
    </w:p>
    <w:sectPr w:rsidR="000909D3" w:rsidSect="006F393A">
      <w:footerReference w:type="default" r:id="rId119"/>
      <w:type w:val="continuous"/>
      <w:pgSz w:w="11906" w:h="16838"/>
      <w:pgMar w:top="1440" w:right="1440" w:bottom="1440" w:left="1440" w:header="708" w:footer="708" w:gutter="0"/>
      <w:pgBorders w:offsetFrom="page">
        <w:top w:val="single" w:sz="24" w:space="24" w:color="95AC90"/>
        <w:left w:val="single" w:sz="24" w:space="24" w:color="95AC90"/>
        <w:bottom w:val="single" w:sz="24" w:space="24" w:color="95AC90"/>
        <w:right w:val="single" w:sz="24" w:space="24" w:color="95AC90"/>
      </w:pgBorders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326D" w:rsidRDefault="000A326D" w:rsidP="008018E1">
      <w:pPr>
        <w:spacing w:after="0" w:line="240" w:lineRule="auto"/>
      </w:pPr>
      <w:r>
        <w:separator/>
      </w:r>
    </w:p>
  </w:endnote>
  <w:endnote w:type="continuationSeparator" w:id="0">
    <w:p w:rsidR="000A326D" w:rsidRDefault="000A326D" w:rsidP="0080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587F" w:rsidRPr="00C7587F" w:rsidRDefault="00C7587F" w:rsidP="00C7587F">
    <w:pPr>
      <w:pStyle w:val="Footer"/>
      <w:jc w:val="right"/>
      <w:rPr>
        <w:lang w:val="en-US"/>
      </w:rPr>
    </w:pPr>
    <w:r>
      <w:rPr>
        <w:lang w:val="en-US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41318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1A6C" w:rsidRDefault="00F11A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58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1A6C" w:rsidRDefault="00F11A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14616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587F" w:rsidRDefault="00C758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0400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F11A6C" w:rsidRDefault="00F11A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326D" w:rsidRDefault="000A326D" w:rsidP="008018E1">
      <w:pPr>
        <w:spacing w:after="0" w:line="240" w:lineRule="auto"/>
      </w:pPr>
      <w:r>
        <w:separator/>
      </w:r>
    </w:p>
  </w:footnote>
  <w:footnote w:type="continuationSeparator" w:id="0">
    <w:p w:rsidR="000A326D" w:rsidRDefault="000A326D" w:rsidP="00801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2204"/>
    <w:multiLevelType w:val="hybridMultilevel"/>
    <w:tmpl w:val="6C2E8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119AD"/>
    <w:multiLevelType w:val="hybridMultilevel"/>
    <w:tmpl w:val="6CE4D15E"/>
    <w:lvl w:ilvl="0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 w15:restartNumberingAfterBreak="0">
    <w:nsid w:val="0C70514A"/>
    <w:multiLevelType w:val="hybridMultilevel"/>
    <w:tmpl w:val="A0B851D2"/>
    <w:lvl w:ilvl="0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0DC62945"/>
    <w:multiLevelType w:val="hybridMultilevel"/>
    <w:tmpl w:val="09F2D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44E24"/>
    <w:multiLevelType w:val="hybridMultilevel"/>
    <w:tmpl w:val="E8524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A5A19"/>
    <w:multiLevelType w:val="hybridMultilevel"/>
    <w:tmpl w:val="8CBA4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F77A5"/>
    <w:multiLevelType w:val="hybridMultilevel"/>
    <w:tmpl w:val="7F428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77859"/>
    <w:multiLevelType w:val="hybridMultilevel"/>
    <w:tmpl w:val="6A7ED12A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8" w15:restartNumberingAfterBreak="0">
    <w:nsid w:val="16CF3726"/>
    <w:multiLevelType w:val="hybridMultilevel"/>
    <w:tmpl w:val="BB508CA0"/>
    <w:lvl w:ilvl="0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9" w15:restartNumberingAfterBreak="0">
    <w:nsid w:val="1A125BD3"/>
    <w:multiLevelType w:val="hybridMultilevel"/>
    <w:tmpl w:val="0D54A89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0" w15:restartNumberingAfterBreak="0">
    <w:nsid w:val="1ADF1DC0"/>
    <w:multiLevelType w:val="hybridMultilevel"/>
    <w:tmpl w:val="F5601C68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 w15:restartNumberingAfterBreak="0">
    <w:nsid w:val="1F6D3FFF"/>
    <w:multiLevelType w:val="hybridMultilevel"/>
    <w:tmpl w:val="CD247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F3671"/>
    <w:multiLevelType w:val="hybridMultilevel"/>
    <w:tmpl w:val="9FF29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152CF"/>
    <w:multiLevelType w:val="hybridMultilevel"/>
    <w:tmpl w:val="31641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3B61EF"/>
    <w:multiLevelType w:val="hybridMultilevel"/>
    <w:tmpl w:val="FEE42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C217C"/>
    <w:multiLevelType w:val="hybridMultilevel"/>
    <w:tmpl w:val="AF0604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7AE480D"/>
    <w:multiLevelType w:val="hybridMultilevel"/>
    <w:tmpl w:val="9A5A1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F36403"/>
    <w:multiLevelType w:val="hybridMultilevel"/>
    <w:tmpl w:val="270A1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67C44"/>
    <w:multiLevelType w:val="hybridMultilevel"/>
    <w:tmpl w:val="0DCC8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20732"/>
    <w:multiLevelType w:val="hybridMultilevel"/>
    <w:tmpl w:val="6BB69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53064"/>
    <w:multiLevelType w:val="hybridMultilevel"/>
    <w:tmpl w:val="69A65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A11A09"/>
    <w:multiLevelType w:val="hybridMultilevel"/>
    <w:tmpl w:val="24008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0B48F2"/>
    <w:multiLevelType w:val="hybridMultilevel"/>
    <w:tmpl w:val="5CBE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A94960"/>
    <w:multiLevelType w:val="hybridMultilevel"/>
    <w:tmpl w:val="4E2EA0B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66354E29"/>
    <w:multiLevelType w:val="hybridMultilevel"/>
    <w:tmpl w:val="5B8A32C4"/>
    <w:lvl w:ilvl="0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5" w15:restartNumberingAfterBreak="0">
    <w:nsid w:val="680D755F"/>
    <w:multiLevelType w:val="hybridMultilevel"/>
    <w:tmpl w:val="A3206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C75F2A"/>
    <w:multiLevelType w:val="hybridMultilevel"/>
    <w:tmpl w:val="24346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7C7B9B"/>
    <w:multiLevelType w:val="hybridMultilevel"/>
    <w:tmpl w:val="8D1006B2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8" w15:restartNumberingAfterBreak="0">
    <w:nsid w:val="6A440933"/>
    <w:multiLevelType w:val="hybridMultilevel"/>
    <w:tmpl w:val="324E4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350365"/>
    <w:multiLevelType w:val="hybridMultilevel"/>
    <w:tmpl w:val="F594EF5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0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0931532"/>
    <w:multiLevelType w:val="hybridMultilevel"/>
    <w:tmpl w:val="89B0D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7248D2"/>
    <w:multiLevelType w:val="hybridMultilevel"/>
    <w:tmpl w:val="A43C4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8F272D"/>
    <w:multiLevelType w:val="hybridMultilevel"/>
    <w:tmpl w:val="3CCA994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0"/>
  </w:num>
  <w:num w:numId="3">
    <w:abstractNumId w:val="12"/>
  </w:num>
  <w:num w:numId="4">
    <w:abstractNumId w:val="24"/>
  </w:num>
  <w:num w:numId="5">
    <w:abstractNumId w:val="26"/>
  </w:num>
  <w:num w:numId="6">
    <w:abstractNumId w:val="13"/>
  </w:num>
  <w:num w:numId="7">
    <w:abstractNumId w:val="0"/>
  </w:num>
  <w:num w:numId="8">
    <w:abstractNumId w:val="7"/>
  </w:num>
  <w:num w:numId="9">
    <w:abstractNumId w:val="10"/>
  </w:num>
  <w:num w:numId="10">
    <w:abstractNumId w:val="22"/>
  </w:num>
  <w:num w:numId="11">
    <w:abstractNumId w:val="17"/>
  </w:num>
  <w:num w:numId="12">
    <w:abstractNumId w:val="28"/>
  </w:num>
  <w:num w:numId="13">
    <w:abstractNumId w:val="31"/>
  </w:num>
  <w:num w:numId="14">
    <w:abstractNumId w:val="15"/>
  </w:num>
  <w:num w:numId="15">
    <w:abstractNumId w:val="8"/>
  </w:num>
  <w:num w:numId="16">
    <w:abstractNumId w:val="5"/>
  </w:num>
  <w:num w:numId="17">
    <w:abstractNumId w:val="18"/>
  </w:num>
  <w:num w:numId="18">
    <w:abstractNumId w:val="6"/>
  </w:num>
  <w:num w:numId="19">
    <w:abstractNumId w:val="32"/>
  </w:num>
  <w:num w:numId="20">
    <w:abstractNumId w:val="16"/>
  </w:num>
  <w:num w:numId="21">
    <w:abstractNumId w:val="14"/>
  </w:num>
  <w:num w:numId="22">
    <w:abstractNumId w:val="11"/>
  </w:num>
  <w:num w:numId="23">
    <w:abstractNumId w:val="3"/>
  </w:num>
  <w:num w:numId="24">
    <w:abstractNumId w:val="4"/>
  </w:num>
  <w:num w:numId="25">
    <w:abstractNumId w:val="25"/>
  </w:num>
  <w:num w:numId="26">
    <w:abstractNumId w:val="19"/>
  </w:num>
  <w:num w:numId="27">
    <w:abstractNumId w:val="21"/>
  </w:num>
  <w:num w:numId="28">
    <w:abstractNumId w:val="2"/>
  </w:num>
  <w:num w:numId="29">
    <w:abstractNumId w:val="23"/>
  </w:num>
  <w:num w:numId="30">
    <w:abstractNumId w:val="33"/>
  </w:num>
  <w:num w:numId="31">
    <w:abstractNumId w:val="1"/>
  </w:num>
  <w:num w:numId="32">
    <w:abstractNumId w:val="27"/>
  </w:num>
  <w:num w:numId="33">
    <w:abstractNumId w:val="9"/>
  </w:num>
  <w:num w:numId="34">
    <w:abstractNumId w:val="2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Q1NDMwsbA0NDc2MzVS0lEKTi0uzszPAymwrAUAYHnI8CwAAAA="/>
  </w:docVars>
  <w:rsids>
    <w:rsidRoot w:val="005C51A8"/>
    <w:rsid w:val="00000735"/>
    <w:rsid w:val="000026B4"/>
    <w:rsid w:val="000042F0"/>
    <w:rsid w:val="00004C1D"/>
    <w:rsid w:val="000062D9"/>
    <w:rsid w:val="000075A7"/>
    <w:rsid w:val="000125A1"/>
    <w:rsid w:val="00016AFE"/>
    <w:rsid w:val="00024E6A"/>
    <w:rsid w:val="000276FE"/>
    <w:rsid w:val="000279BA"/>
    <w:rsid w:val="00027A55"/>
    <w:rsid w:val="00027CDA"/>
    <w:rsid w:val="000322F4"/>
    <w:rsid w:val="00033929"/>
    <w:rsid w:val="00037A3C"/>
    <w:rsid w:val="00037D0B"/>
    <w:rsid w:val="000415F0"/>
    <w:rsid w:val="000440D7"/>
    <w:rsid w:val="000469D6"/>
    <w:rsid w:val="00046F2A"/>
    <w:rsid w:val="00051163"/>
    <w:rsid w:val="0005164F"/>
    <w:rsid w:val="00051C4B"/>
    <w:rsid w:val="00051C81"/>
    <w:rsid w:val="0005239A"/>
    <w:rsid w:val="0005274F"/>
    <w:rsid w:val="000556B5"/>
    <w:rsid w:val="00055776"/>
    <w:rsid w:val="00056216"/>
    <w:rsid w:val="00056765"/>
    <w:rsid w:val="00057142"/>
    <w:rsid w:val="00061C60"/>
    <w:rsid w:val="00062818"/>
    <w:rsid w:val="00065945"/>
    <w:rsid w:val="00065BE7"/>
    <w:rsid w:val="00065CD0"/>
    <w:rsid w:val="00070247"/>
    <w:rsid w:val="000706CF"/>
    <w:rsid w:val="0007158C"/>
    <w:rsid w:val="00073CF8"/>
    <w:rsid w:val="000763BB"/>
    <w:rsid w:val="00076610"/>
    <w:rsid w:val="0007686B"/>
    <w:rsid w:val="00077733"/>
    <w:rsid w:val="0008049A"/>
    <w:rsid w:val="000804ED"/>
    <w:rsid w:val="00081CEA"/>
    <w:rsid w:val="000825FA"/>
    <w:rsid w:val="0008597C"/>
    <w:rsid w:val="00085EC7"/>
    <w:rsid w:val="00087E2F"/>
    <w:rsid w:val="000909D3"/>
    <w:rsid w:val="00092D50"/>
    <w:rsid w:val="000953FF"/>
    <w:rsid w:val="00095457"/>
    <w:rsid w:val="00095744"/>
    <w:rsid w:val="00097196"/>
    <w:rsid w:val="0009745D"/>
    <w:rsid w:val="0009754F"/>
    <w:rsid w:val="000A0948"/>
    <w:rsid w:val="000A12C8"/>
    <w:rsid w:val="000A29E2"/>
    <w:rsid w:val="000A30C9"/>
    <w:rsid w:val="000A326D"/>
    <w:rsid w:val="000A37D1"/>
    <w:rsid w:val="000A3F6A"/>
    <w:rsid w:val="000A4267"/>
    <w:rsid w:val="000A4BE6"/>
    <w:rsid w:val="000A5980"/>
    <w:rsid w:val="000A5E62"/>
    <w:rsid w:val="000A7125"/>
    <w:rsid w:val="000A7758"/>
    <w:rsid w:val="000B2FC9"/>
    <w:rsid w:val="000B4EB5"/>
    <w:rsid w:val="000B605F"/>
    <w:rsid w:val="000C02B0"/>
    <w:rsid w:val="000C1CF0"/>
    <w:rsid w:val="000C1E4C"/>
    <w:rsid w:val="000C5A09"/>
    <w:rsid w:val="000C61CA"/>
    <w:rsid w:val="000C700F"/>
    <w:rsid w:val="000C7CA9"/>
    <w:rsid w:val="000D236B"/>
    <w:rsid w:val="000D3061"/>
    <w:rsid w:val="000D42E2"/>
    <w:rsid w:val="000D47B9"/>
    <w:rsid w:val="000D4A6B"/>
    <w:rsid w:val="000D4A90"/>
    <w:rsid w:val="000D5756"/>
    <w:rsid w:val="000D7250"/>
    <w:rsid w:val="000E2473"/>
    <w:rsid w:val="000E3065"/>
    <w:rsid w:val="000E3B82"/>
    <w:rsid w:val="000E52C1"/>
    <w:rsid w:val="000E598C"/>
    <w:rsid w:val="000F172A"/>
    <w:rsid w:val="000F3D8A"/>
    <w:rsid w:val="000F3F84"/>
    <w:rsid w:val="000F654E"/>
    <w:rsid w:val="000F72BF"/>
    <w:rsid w:val="001048F6"/>
    <w:rsid w:val="00104E52"/>
    <w:rsid w:val="00104FAD"/>
    <w:rsid w:val="00106AD1"/>
    <w:rsid w:val="00107757"/>
    <w:rsid w:val="00107B75"/>
    <w:rsid w:val="001102EE"/>
    <w:rsid w:val="00110377"/>
    <w:rsid w:val="001108DD"/>
    <w:rsid w:val="00112E31"/>
    <w:rsid w:val="001168A2"/>
    <w:rsid w:val="00116B16"/>
    <w:rsid w:val="00117FCD"/>
    <w:rsid w:val="00120504"/>
    <w:rsid w:val="001220FA"/>
    <w:rsid w:val="00123263"/>
    <w:rsid w:val="00123345"/>
    <w:rsid w:val="0012360E"/>
    <w:rsid w:val="00123C87"/>
    <w:rsid w:val="001259F4"/>
    <w:rsid w:val="00125B88"/>
    <w:rsid w:val="001273A0"/>
    <w:rsid w:val="001276BA"/>
    <w:rsid w:val="00127D28"/>
    <w:rsid w:val="00130A79"/>
    <w:rsid w:val="001322B1"/>
    <w:rsid w:val="00133E28"/>
    <w:rsid w:val="0013495F"/>
    <w:rsid w:val="0013552C"/>
    <w:rsid w:val="00135E62"/>
    <w:rsid w:val="00136B94"/>
    <w:rsid w:val="001371B1"/>
    <w:rsid w:val="0014081A"/>
    <w:rsid w:val="00141830"/>
    <w:rsid w:val="00142DEB"/>
    <w:rsid w:val="001432A6"/>
    <w:rsid w:val="001433D3"/>
    <w:rsid w:val="00143983"/>
    <w:rsid w:val="00143FD2"/>
    <w:rsid w:val="001450FA"/>
    <w:rsid w:val="00146C99"/>
    <w:rsid w:val="0014773A"/>
    <w:rsid w:val="00150730"/>
    <w:rsid w:val="001518AD"/>
    <w:rsid w:val="0015195F"/>
    <w:rsid w:val="00152422"/>
    <w:rsid w:val="00154A8C"/>
    <w:rsid w:val="00155608"/>
    <w:rsid w:val="00157E86"/>
    <w:rsid w:val="00160A3E"/>
    <w:rsid w:val="00160D53"/>
    <w:rsid w:val="00162C4D"/>
    <w:rsid w:val="0016585A"/>
    <w:rsid w:val="00167E4B"/>
    <w:rsid w:val="00176626"/>
    <w:rsid w:val="00180C04"/>
    <w:rsid w:val="00181246"/>
    <w:rsid w:val="0018353A"/>
    <w:rsid w:val="00184280"/>
    <w:rsid w:val="00185009"/>
    <w:rsid w:val="00186BE3"/>
    <w:rsid w:val="00192555"/>
    <w:rsid w:val="0019293C"/>
    <w:rsid w:val="00192A52"/>
    <w:rsid w:val="001934E8"/>
    <w:rsid w:val="001936A7"/>
    <w:rsid w:val="00193E54"/>
    <w:rsid w:val="00194B86"/>
    <w:rsid w:val="00197F4B"/>
    <w:rsid w:val="001A082C"/>
    <w:rsid w:val="001A226B"/>
    <w:rsid w:val="001A2908"/>
    <w:rsid w:val="001A2B04"/>
    <w:rsid w:val="001A5DE5"/>
    <w:rsid w:val="001A62B7"/>
    <w:rsid w:val="001A638E"/>
    <w:rsid w:val="001B0EB4"/>
    <w:rsid w:val="001B2CF4"/>
    <w:rsid w:val="001B3FA8"/>
    <w:rsid w:val="001B422C"/>
    <w:rsid w:val="001B4843"/>
    <w:rsid w:val="001B4EA3"/>
    <w:rsid w:val="001B634B"/>
    <w:rsid w:val="001B6D90"/>
    <w:rsid w:val="001B7480"/>
    <w:rsid w:val="001B7E2F"/>
    <w:rsid w:val="001C0D67"/>
    <w:rsid w:val="001C118B"/>
    <w:rsid w:val="001C2DAB"/>
    <w:rsid w:val="001C3BCB"/>
    <w:rsid w:val="001C3E28"/>
    <w:rsid w:val="001C64FB"/>
    <w:rsid w:val="001C65BB"/>
    <w:rsid w:val="001C6635"/>
    <w:rsid w:val="001C6CB4"/>
    <w:rsid w:val="001D0152"/>
    <w:rsid w:val="001D156D"/>
    <w:rsid w:val="001D33C1"/>
    <w:rsid w:val="001D41F5"/>
    <w:rsid w:val="001D44A8"/>
    <w:rsid w:val="001D5BCB"/>
    <w:rsid w:val="001D5CE2"/>
    <w:rsid w:val="001D6661"/>
    <w:rsid w:val="001E1C50"/>
    <w:rsid w:val="001E4539"/>
    <w:rsid w:val="001E69D8"/>
    <w:rsid w:val="001E6C59"/>
    <w:rsid w:val="001E73B6"/>
    <w:rsid w:val="001E7470"/>
    <w:rsid w:val="001E77C1"/>
    <w:rsid w:val="001F011A"/>
    <w:rsid w:val="001F086E"/>
    <w:rsid w:val="001F1F02"/>
    <w:rsid w:val="001F3011"/>
    <w:rsid w:val="001F68A6"/>
    <w:rsid w:val="001F7122"/>
    <w:rsid w:val="001F72B7"/>
    <w:rsid w:val="001F7ED1"/>
    <w:rsid w:val="00201712"/>
    <w:rsid w:val="00201F51"/>
    <w:rsid w:val="00202AB2"/>
    <w:rsid w:val="00204B36"/>
    <w:rsid w:val="0020594B"/>
    <w:rsid w:val="002061EF"/>
    <w:rsid w:val="00220153"/>
    <w:rsid w:val="0022430D"/>
    <w:rsid w:val="002247E1"/>
    <w:rsid w:val="00224A72"/>
    <w:rsid w:val="00224E98"/>
    <w:rsid w:val="0022549A"/>
    <w:rsid w:val="00226A0F"/>
    <w:rsid w:val="00227784"/>
    <w:rsid w:val="002339D1"/>
    <w:rsid w:val="00233EB8"/>
    <w:rsid w:val="002356FD"/>
    <w:rsid w:val="0023629F"/>
    <w:rsid w:val="0024152E"/>
    <w:rsid w:val="002457C2"/>
    <w:rsid w:val="00245DA2"/>
    <w:rsid w:val="00245EA4"/>
    <w:rsid w:val="002460A6"/>
    <w:rsid w:val="00246C6F"/>
    <w:rsid w:val="0024775D"/>
    <w:rsid w:val="0025085D"/>
    <w:rsid w:val="00250CC6"/>
    <w:rsid w:val="002547B2"/>
    <w:rsid w:val="002564A7"/>
    <w:rsid w:val="00257629"/>
    <w:rsid w:val="002609CB"/>
    <w:rsid w:val="00261586"/>
    <w:rsid w:val="00263FA7"/>
    <w:rsid w:val="0026513F"/>
    <w:rsid w:val="0026652D"/>
    <w:rsid w:val="002724BB"/>
    <w:rsid w:val="00273DB6"/>
    <w:rsid w:val="00275146"/>
    <w:rsid w:val="002761EE"/>
    <w:rsid w:val="0027709F"/>
    <w:rsid w:val="002800D2"/>
    <w:rsid w:val="002804AC"/>
    <w:rsid w:val="00281BA0"/>
    <w:rsid w:val="002828CD"/>
    <w:rsid w:val="00284CD0"/>
    <w:rsid w:val="00284E39"/>
    <w:rsid w:val="002874BB"/>
    <w:rsid w:val="00290419"/>
    <w:rsid w:val="0029485A"/>
    <w:rsid w:val="0029516C"/>
    <w:rsid w:val="00295A05"/>
    <w:rsid w:val="00295D48"/>
    <w:rsid w:val="00295E3E"/>
    <w:rsid w:val="002961A1"/>
    <w:rsid w:val="00297150"/>
    <w:rsid w:val="002972F6"/>
    <w:rsid w:val="002A0B91"/>
    <w:rsid w:val="002A0D58"/>
    <w:rsid w:val="002A1320"/>
    <w:rsid w:val="002A1936"/>
    <w:rsid w:val="002A23F0"/>
    <w:rsid w:val="002B00D3"/>
    <w:rsid w:val="002B1C44"/>
    <w:rsid w:val="002B1E25"/>
    <w:rsid w:val="002B1EC3"/>
    <w:rsid w:val="002B2682"/>
    <w:rsid w:val="002B57FC"/>
    <w:rsid w:val="002B5C9F"/>
    <w:rsid w:val="002B6978"/>
    <w:rsid w:val="002C0130"/>
    <w:rsid w:val="002C03A8"/>
    <w:rsid w:val="002C2832"/>
    <w:rsid w:val="002C53CF"/>
    <w:rsid w:val="002C55EC"/>
    <w:rsid w:val="002C6E5E"/>
    <w:rsid w:val="002C72CA"/>
    <w:rsid w:val="002D03FD"/>
    <w:rsid w:val="002D1507"/>
    <w:rsid w:val="002D392F"/>
    <w:rsid w:val="002D403C"/>
    <w:rsid w:val="002D43D9"/>
    <w:rsid w:val="002D4861"/>
    <w:rsid w:val="002D54C7"/>
    <w:rsid w:val="002D78F4"/>
    <w:rsid w:val="002E328D"/>
    <w:rsid w:val="002E3462"/>
    <w:rsid w:val="002E4D8B"/>
    <w:rsid w:val="002E4E7C"/>
    <w:rsid w:val="002E6473"/>
    <w:rsid w:val="002F4CB7"/>
    <w:rsid w:val="002F66D6"/>
    <w:rsid w:val="002F6D3B"/>
    <w:rsid w:val="00300400"/>
    <w:rsid w:val="00300842"/>
    <w:rsid w:val="00301D94"/>
    <w:rsid w:val="00301F77"/>
    <w:rsid w:val="00303394"/>
    <w:rsid w:val="00303A33"/>
    <w:rsid w:val="00303A9C"/>
    <w:rsid w:val="00303ABD"/>
    <w:rsid w:val="0030674C"/>
    <w:rsid w:val="00307AEB"/>
    <w:rsid w:val="00307C42"/>
    <w:rsid w:val="00307F23"/>
    <w:rsid w:val="00310A14"/>
    <w:rsid w:val="00310AA2"/>
    <w:rsid w:val="00310C7C"/>
    <w:rsid w:val="00311228"/>
    <w:rsid w:val="00311B04"/>
    <w:rsid w:val="0031260D"/>
    <w:rsid w:val="00314DA2"/>
    <w:rsid w:val="0031600E"/>
    <w:rsid w:val="00322130"/>
    <w:rsid w:val="0032271D"/>
    <w:rsid w:val="00324990"/>
    <w:rsid w:val="003263AD"/>
    <w:rsid w:val="00326E11"/>
    <w:rsid w:val="00327669"/>
    <w:rsid w:val="003279AE"/>
    <w:rsid w:val="00327DE4"/>
    <w:rsid w:val="00331105"/>
    <w:rsid w:val="00332631"/>
    <w:rsid w:val="0033434E"/>
    <w:rsid w:val="00334EC0"/>
    <w:rsid w:val="00335808"/>
    <w:rsid w:val="003359CC"/>
    <w:rsid w:val="00337840"/>
    <w:rsid w:val="00340C71"/>
    <w:rsid w:val="0034228C"/>
    <w:rsid w:val="00343235"/>
    <w:rsid w:val="00343AFE"/>
    <w:rsid w:val="0034470E"/>
    <w:rsid w:val="00344B2B"/>
    <w:rsid w:val="003456A5"/>
    <w:rsid w:val="003474F9"/>
    <w:rsid w:val="00350DED"/>
    <w:rsid w:val="00352232"/>
    <w:rsid w:val="00353A21"/>
    <w:rsid w:val="00354B30"/>
    <w:rsid w:val="00354F6A"/>
    <w:rsid w:val="003562FC"/>
    <w:rsid w:val="003574F4"/>
    <w:rsid w:val="003607DE"/>
    <w:rsid w:val="00361374"/>
    <w:rsid w:val="00361F96"/>
    <w:rsid w:val="003636B0"/>
    <w:rsid w:val="00366C95"/>
    <w:rsid w:val="00370B0C"/>
    <w:rsid w:val="00371219"/>
    <w:rsid w:val="00372D7C"/>
    <w:rsid w:val="00372FD9"/>
    <w:rsid w:val="0037533F"/>
    <w:rsid w:val="0037587B"/>
    <w:rsid w:val="0037673E"/>
    <w:rsid w:val="00377BDB"/>
    <w:rsid w:val="00377D7F"/>
    <w:rsid w:val="00380DAF"/>
    <w:rsid w:val="00380EBE"/>
    <w:rsid w:val="0038467B"/>
    <w:rsid w:val="003874FC"/>
    <w:rsid w:val="00387551"/>
    <w:rsid w:val="00391684"/>
    <w:rsid w:val="00393643"/>
    <w:rsid w:val="0039439E"/>
    <w:rsid w:val="00395094"/>
    <w:rsid w:val="003951FA"/>
    <w:rsid w:val="00397EFD"/>
    <w:rsid w:val="003A0636"/>
    <w:rsid w:val="003A37B7"/>
    <w:rsid w:val="003A477E"/>
    <w:rsid w:val="003A7363"/>
    <w:rsid w:val="003A7F1B"/>
    <w:rsid w:val="003B0DEB"/>
    <w:rsid w:val="003B10A6"/>
    <w:rsid w:val="003B2EB1"/>
    <w:rsid w:val="003B3CE0"/>
    <w:rsid w:val="003B5FA2"/>
    <w:rsid w:val="003B702D"/>
    <w:rsid w:val="003B71B6"/>
    <w:rsid w:val="003B7E68"/>
    <w:rsid w:val="003C31D0"/>
    <w:rsid w:val="003C3415"/>
    <w:rsid w:val="003C5610"/>
    <w:rsid w:val="003C7526"/>
    <w:rsid w:val="003D091C"/>
    <w:rsid w:val="003D3744"/>
    <w:rsid w:val="003D4AD3"/>
    <w:rsid w:val="003D4D73"/>
    <w:rsid w:val="003D4D85"/>
    <w:rsid w:val="003D4E3F"/>
    <w:rsid w:val="003D5566"/>
    <w:rsid w:val="003D6121"/>
    <w:rsid w:val="003D6F3E"/>
    <w:rsid w:val="003E02A8"/>
    <w:rsid w:val="003E36C6"/>
    <w:rsid w:val="003E64E5"/>
    <w:rsid w:val="003E67AA"/>
    <w:rsid w:val="003E7666"/>
    <w:rsid w:val="003E78FD"/>
    <w:rsid w:val="003E7A35"/>
    <w:rsid w:val="003F0273"/>
    <w:rsid w:val="003F0356"/>
    <w:rsid w:val="003F3BC4"/>
    <w:rsid w:val="003F4D7B"/>
    <w:rsid w:val="003F4E3E"/>
    <w:rsid w:val="003F5531"/>
    <w:rsid w:val="003F7F32"/>
    <w:rsid w:val="00401321"/>
    <w:rsid w:val="00401A9B"/>
    <w:rsid w:val="0040365B"/>
    <w:rsid w:val="004044D1"/>
    <w:rsid w:val="00405BE2"/>
    <w:rsid w:val="0041039B"/>
    <w:rsid w:val="004108F2"/>
    <w:rsid w:val="00410E87"/>
    <w:rsid w:val="00414152"/>
    <w:rsid w:val="00414BFD"/>
    <w:rsid w:val="004174D9"/>
    <w:rsid w:val="00417676"/>
    <w:rsid w:val="00420BC7"/>
    <w:rsid w:val="00421222"/>
    <w:rsid w:val="00421866"/>
    <w:rsid w:val="004249E6"/>
    <w:rsid w:val="00424B76"/>
    <w:rsid w:val="004250F4"/>
    <w:rsid w:val="00426F07"/>
    <w:rsid w:val="0043236A"/>
    <w:rsid w:val="00432B49"/>
    <w:rsid w:val="00432E70"/>
    <w:rsid w:val="004345D0"/>
    <w:rsid w:val="0043522E"/>
    <w:rsid w:val="004360B6"/>
    <w:rsid w:val="00436658"/>
    <w:rsid w:val="004369DF"/>
    <w:rsid w:val="0043735B"/>
    <w:rsid w:val="00437B90"/>
    <w:rsid w:val="00440182"/>
    <w:rsid w:val="004405B1"/>
    <w:rsid w:val="00440C85"/>
    <w:rsid w:val="00441858"/>
    <w:rsid w:val="00441A03"/>
    <w:rsid w:val="0044270A"/>
    <w:rsid w:val="004433CD"/>
    <w:rsid w:val="00443DDB"/>
    <w:rsid w:val="004441C3"/>
    <w:rsid w:val="00444776"/>
    <w:rsid w:val="00447E71"/>
    <w:rsid w:val="00450AFD"/>
    <w:rsid w:val="00451768"/>
    <w:rsid w:val="00451866"/>
    <w:rsid w:val="00453317"/>
    <w:rsid w:val="004550BF"/>
    <w:rsid w:val="004552E6"/>
    <w:rsid w:val="00456AAE"/>
    <w:rsid w:val="004607FA"/>
    <w:rsid w:val="00461412"/>
    <w:rsid w:val="0046179F"/>
    <w:rsid w:val="0046341A"/>
    <w:rsid w:val="00463A67"/>
    <w:rsid w:val="00464FDD"/>
    <w:rsid w:val="004654AD"/>
    <w:rsid w:val="00465EAA"/>
    <w:rsid w:val="00466E53"/>
    <w:rsid w:val="004671AC"/>
    <w:rsid w:val="00472CB3"/>
    <w:rsid w:val="00473232"/>
    <w:rsid w:val="00477B02"/>
    <w:rsid w:val="00481959"/>
    <w:rsid w:val="00481EE1"/>
    <w:rsid w:val="00483117"/>
    <w:rsid w:val="00484C09"/>
    <w:rsid w:val="004924D5"/>
    <w:rsid w:val="004936D6"/>
    <w:rsid w:val="00495EFA"/>
    <w:rsid w:val="0049622D"/>
    <w:rsid w:val="004964DF"/>
    <w:rsid w:val="004A0D15"/>
    <w:rsid w:val="004A1020"/>
    <w:rsid w:val="004A1704"/>
    <w:rsid w:val="004A1DFB"/>
    <w:rsid w:val="004A203A"/>
    <w:rsid w:val="004A4AAA"/>
    <w:rsid w:val="004A754F"/>
    <w:rsid w:val="004A7850"/>
    <w:rsid w:val="004A7A43"/>
    <w:rsid w:val="004B34CD"/>
    <w:rsid w:val="004B3945"/>
    <w:rsid w:val="004B45F0"/>
    <w:rsid w:val="004B491D"/>
    <w:rsid w:val="004B5B25"/>
    <w:rsid w:val="004B6C0C"/>
    <w:rsid w:val="004C067D"/>
    <w:rsid w:val="004C10B3"/>
    <w:rsid w:val="004C1CB2"/>
    <w:rsid w:val="004C5758"/>
    <w:rsid w:val="004C5BF7"/>
    <w:rsid w:val="004C660C"/>
    <w:rsid w:val="004C6E13"/>
    <w:rsid w:val="004C6E36"/>
    <w:rsid w:val="004D133E"/>
    <w:rsid w:val="004D2D26"/>
    <w:rsid w:val="004D6DB9"/>
    <w:rsid w:val="004D7A0E"/>
    <w:rsid w:val="004E6B5F"/>
    <w:rsid w:val="004E7208"/>
    <w:rsid w:val="004F099D"/>
    <w:rsid w:val="004F137B"/>
    <w:rsid w:val="004F1535"/>
    <w:rsid w:val="004F1E9E"/>
    <w:rsid w:val="004F2C91"/>
    <w:rsid w:val="004F493C"/>
    <w:rsid w:val="004F51EC"/>
    <w:rsid w:val="004F6E34"/>
    <w:rsid w:val="0050040C"/>
    <w:rsid w:val="0050071D"/>
    <w:rsid w:val="005017C6"/>
    <w:rsid w:val="005018AB"/>
    <w:rsid w:val="0050234E"/>
    <w:rsid w:val="00505899"/>
    <w:rsid w:val="00514A53"/>
    <w:rsid w:val="0051635A"/>
    <w:rsid w:val="00516E0F"/>
    <w:rsid w:val="005215B7"/>
    <w:rsid w:val="00522652"/>
    <w:rsid w:val="00526247"/>
    <w:rsid w:val="00531020"/>
    <w:rsid w:val="005356A8"/>
    <w:rsid w:val="005366A4"/>
    <w:rsid w:val="00536AE3"/>
    <w:rsid w:val="005372A5"/>
    <w:rsid w:val="0053748E"/>
    <w:rsid w:val="00537A44"/>
    <w:rsid w:val="00540268"/>
    <w:rsid w:val="00541A9B"/>
    <w:rsid w:val="00541DF6"/>
    <w:rsid w:val="00543293"/>
    <w:rsid w:val="005439E7"/>
    <w:rsid w:val="00550B00"/>
    <w:rsid w:val="00550BB0"/>
    <w:rsid w:val="005516C4"/>
    <w:rsid w:val="00551827"/>
    <w:rsid w:val="00552136"/>
    <w:rsid w:val="00552ADA"/>
    <w:rsid w:val="00552C94"/>
    <w:rsid w:val="00555475"/>
    <w:rsid w:val="0055749D"/>
    <w:rsid w:val="00557FD2"/>
    <w:rsid w:val="00560FAA"/>
    <w:rsid w:val="005619DE"/>
    <w:rsid w:val="00563040"/>
    <w:rsid w:val="005636C7"/>
    <w:rsid w:val="00563C1A"/>
    <w:rsid w:val="00565028"/>
    <w:rsid w:val="00565C55"/>
    <w:rsid w:val="0056727F"/>
    <w:rsid w:val="005701FC"/>
    <w:rsid w:val="00570F2F"/>
    <w:rsid w:val="00571400"/>
    <w:rsid w:val="005737D4"/>
    <w:rsid w:val="00573ECE"/>
    <w:rsid w:val="00574925"/>
    <w:rsid w:val="005770BA"/>
    <w:rsid w:val="00581460"/>
    <w:rsid w:val="00582AC2"/>
    <w:rsid w:val="005837A9"/>
    <w:rsid w:val="00585CF0"/>
    <w:rsid w:val="00585FB9"/>
    <w:rsid w:val="0058744E"/>
    <w:rsid w:val="00587A45"/>
    <w:rsid w:val="00591AE6"/>
    <w:rsid w:val="00593190"/>
    <w:rsid w:val="00594075"/>
    <w:rsid w:val="005947F0"/>
    <w:rsid w:val="00595280"/>
    <w:rsid w:val="005955B1"/>
    <w:rsid w:val="00597F86"/>
    <w:rsid w:val="005A1269"/>
    <w:rsid w:val="005A24CE"/>
    <w:rsid w:val="005A565E"/>
    <w:rsid w:val="005B01AE"/>
    <w:rsid w:val="005B0E0C"/>
    <w:rsid w:val="005B1423"/>
    <w:rsid w:val="005B26CE"/>
    <w:rsid w:val="005B444E"/>
    <w:rsid w:val="005B4E98"/>
    <w:rsid w:val="005B6823"/>
    <w:rsid w:val="005B6B53"/>
    <w:rsid w:val="005C02CE"/>
    <w:rsid w:val="005C2ED6"/>
    <w:rsid w:val="005C3F09"/>
    <w:rsid w:val="005C51A8"/>
    <w:rsid w:val="005C629F"/>
    <w:rsid w:val="005C7FA7"/>
    <w:rsid w:val="005D00D5"/>
    <w:rsid w:val="005D0DAA"/>
    <w:rsid w:val="005D3F8F"/>
    <w:rsid w:val="005D66DC"/>
    <w:rsid w:val="005D726B"/>
    <w:rsid w:val="005E0118"/>
    <w:rsid w:val="005E1780"/>
    <w:rsid w:val="005E2698"/>
    <w:rsid w:val="005E2CBF"/>
    <w:rsid w:val="005E31B0"/>
    <w:rsid w:val="005E36F9"/>
    <w:rsid w:val="005E38B0"/>
    <w:rsid w:val="005E45B9"/>
    <w:rsid w:val="005E47CD"/>
    <w:rsid w:val="005F1018"/>
    <w:rsid w:val="005F10FD"/>
    <w:rsid w:val="005F4442"/>
    <w:rsid w:val="005F45B8"/>
    <w:rsid w:val="005F4FBB"/>
    <w:rsid w:val="005F7B73"/>
    <w:rsid w:val="0060073E"/>
    <w:rsid w:val="006017AD"/>
    <w:rsid w:val="00604325"/>
    <w:rsid w:val="00604CC1"/>
    <w:rsid w:val="00604DA4"/>
    <w:rsid w:val="00606BD0"/>
    <w:rsid w:val="00606DCA"/>
    <w:rsid w:val="006108C3"/>
    <w:rsid w:val="00611B22"/>
    <w:rsid w:val="00612075"/>
    <w:rsid w:val="00612575"/>
    <w:rsid w:val="006126AE"/>
    <w:rsid w:val="006128F5"/>
    <w:rsid w:val="0061393D"/>
    <w:rsid w:val="0061624F"/>
    <w:rsid w:val="006163BB"/>
    <w:rsid w:val="00622AB4"/>
    <w:rsid w:val="0062434D"/>
    <w:rsid w:val="00627840"/>
    <w:rsid w:val="00630520"/>
    <w:rsid w:val="00630E8F"/>
    <w:rsid w:val="0063115E"/>
    <w:rsid w:val="006311C7"/>
    <w:rsid w:val="00631370"/>
    <w:rsid w:val="00631E9A"/>
    <w:rsid w:val="00633D57"/>
    <w:rsid w:val="00634625"/>
    <w:rsid w:val="0063481D"/>
    <w:rsid w:val="00636737"/>
    <w:rsid w:val="00641D85"/>
    <w:rsid w:val="00645CD7"/>
    <w:rsid w:val="00646777"/>
    <w:rsid w:val="00647E55"/>
    <w:rsid w:val="006506B9"/>
    <w:rsid w:val="006507FD"/>
    <w:rsid w:val="006515A4"/>
    <w:rsid w:val="00652CBB"/>
    <w:rsid w:val="00654654"/>
    <w:rsid w:val="00654960"/>
    <w:rsid w:val="00656153"/>
    <w:rsid w:val="0065755C"/>
    <w:rsid w:val="006575BD"/>
    <w:rsid w:val="006635D8"/>
    <w:rsid w:val="00664F7F"/>
    <w:rsid w:val="006657F9"/>
    <w:rsid w:val="00667249"/>
    <w:rsid w:val="00670525"/>
    <w:rsid w:val="00671469"/>
    <w:rsid w:val="00671491"/>
    <w:rsid w:val="006748BA"/>
    <w:rsid w:val="00680CE4"/>
    <w:rsid w:val="006826AD"/>
    <w:rsid w:val="00690368"/>
    <w:rsid w:val="00692BB7"/>
    <w:rsid w:val="006934E5"/>
    <w:rsid w:val="0069409B"/>
    <w:rsid w:val="00697002"/>
    <w:rsid w:val="006A32CE"/>
    <w:rsid w:val="006A7FAF"/>
    <w:rsid w:val="006B0A8E"/>
    <w:rsid w:val="006B167F"/>
    <w:rsid w:val="006B1A89"/>
    <w:rsid w:val="006B29A1"/>
    <w:rsid w:val="006B5C01"/>
    <w:rsid w:val="006C028A"/>
    <w:rsid w:val="006C2CA2"/>
    <w:rsid w:val="006C3B77"/>
    <w:rsid w:val="006C4339"/>
    <w:rsid w:val="006C4ED6"/>
    <w:rsid w:val="006C591E"/>
    <w:rsid w:val="006C5982"/>
    <w:rsid w:val="006C60F3"/>
    <w:rsid w:val="006C6549"/>
    <w:rsid w:val="006C6EC0"/>
    <w:rsid w:val="006C7901"/>
    <w:rsid w:val="006D0C4A"/>
    <w:rsid w:val="006D1A49"/>
    <w:rsid w:val="006D1D60"/>
    <w:rsid w:val="006D3A3C"/>
    <w:rsid w:val="006D47C3"/>
    <w:rsid w:val="006E0B68"/>
    <w:rsid w:val="006E0B71"/>
    <w:rsid w:val="006E2B58"/>
    <w:rsid w:val="006E31C8"/>
    <w:rsid w:val="006E4E35"/>
    <w:rsid w:val="006E7C5B"/>
    <w:rsid w:val="006F0638"/>
    <w:rsid w:val="006F1220"/>
    <w:rsid w:val="006F12E0"/>
    <w:rsid w:val="006F15B7"/>
    <w:rsid w:val="006F3107"/>
    <w:rsid w:val="006F393A"/>
    <w:rsid w:val="006F4C79"/>
    <w:rsid w:val="006F563F"/>
    <w:rsid w:val="0070213A"/>
    <w:rsid w:val="007037B6"/>
    <w:rsid w:val="00703DE5"/>
    <w:rsid w:val="0070613E"/>
    <w:rsid w:val="007068F2"/>
    <w:rsid w:val="00710746"/>
    <w:rsid w:val="0071205B"/>
    <w:rsid w:val="007226BE"/>
    <w:rsid w:val="007257C4"/>
    <w:rsid w:val="00725DC4"/>
    <w:rsid w:val="00727BC5"/>
    <w:rsid w:val="00727C86"/>
    <w:rsid w:val="00730C6C"/>
    <w:rsid w:val="00730DB6"/>
    <w:rsid w:val="00731F27"/>
    <w:rsid w:val="007327BD"/>
    <w:rsid w:val="00732BCE"/>
    <w:rsid w:val="00736FCE"/>
    <w:rsid w:val="00737AAC"/>
    <w:rsid w:val="0074016F"/>
    <w:rsid w:val="00744EB8"/>
    <w:rsid w:val="00745AD4"/>
    <w:rsid w:val="00746760"/>
    <w:rsid w:val="00746C2B"/>
    <w:rsid w:val="00750E6B"/>
    <w:rsid w:val="00751AC3"/>
    <w:rsid w:val="00752711"/>
    <w:rsid w:val="00752AE6"/>
    <w:rsid w:val="007530B3"/>
    <w:rsid w:val="00753F41"/>
    <w:rsid w:val="00754082"/>
    <w:rsid w:val="0075764F"/>
    <w:rsid w:val="00757E20"/>
    <w:rsid w:val="00761186"/>
    <w:rsid w:val="007634B9"/>
    <w:rsid w:val="00764D41"/>
    <w:rsid w:val="007674BF"/>
    <w:rsid w:val="00773F41"/>
    <w:rsid w:val="00774276"/>
    <w:rsid w:val="007747D3"/>
    <w:rsid w:val="007755B1"/>
    <w:rsid w:val="00775AD8"/>
    <w:rsid w:val="00776CDB"/>
    <w:rsid w:val="00777F67"/>
    <w:rsid w:val="0078139A"/>
    <w:rsid w:val="00782DA4"/>
    <w:rsid w:val="0078302F"/>
    <w:rsid w:val="00783434"/>
    <w:rsid w:val="00784823"/>
    <w:rsid w:val="0078725F"/>
    <w:rsid w:val="00787E53"/>
    <w:rsid w:val="00792FE5"/>
    <w:rsid w:val="00793157"/>
    <w:rsid w:val="00794927"/>
    <w:rsid w:val="007956C9"/>
    <w:rsid w:val="007966DF"/>
    <w:rsid w:val="0079781F"/>
    <w:rsid w:val="007A012E"/>
    <w:rsid w:val="007A3089"/>
    <w:rsid w:val="007A4166"/>
    <w:rsid w:val="007A54F1"/>
    <w:rsid w:val="007A6B8F"/>
    <w:rsid w:val="007A6C41"/>
    <w:rsid w:val="007A7CA6"/>
    <w:rsid w:val="007B0236"/>
    <w:rsid w:val="007B1657"/>
    <w:rsid w:val="007B3F30"/>
    <w:rsid w:val="007C057F"/>
    <w:rsid w:val="007C0866"/>
    <w:rsid w:val="007C4E95"/>
    <w:rsid w:val="007C628F"/>
    <w:rsid w:val="007C7DDA"/>
    <w:rsid w:val="007D0E41"/>
    <w:rsid w:val="007D228B"/>
    <w:rsid w:val="007D2B5C"/>
    <w:rsid w:val="007D4200"/>
    <w:rsid w:val="007D793D"/>
    <w:rsid w:val="007E0094"/>
    <w:rsid w:val="007E191E"/>
    <w:rsid w:val="007E2268"/>
    <w:rsid w:val="007E2E53"/>
    <w:rsid w:val="007E339A"/>
    <w:rsid w:val="007E3E4B"/>
    <w:rsid w:val="007E6E8E"/>
    <w:rsid w:val="007F000E"/>
    <w:rsid w:val="007F0CD0"/>
    <w:rsid w:val="007F1A91"/>
    <w:rsid w:val="007F3319"/>
    <w:rsid w:val="007F3D34"/>
    <w:rsid w:val="007F40BF"/>
    <w:rsid w:val="007F4457"/>
    <w:rsid w:val="007F5E48"/>
    <w:rsid w:val="007F6982"/>
    <w:rsid w:val="007F6A49"/>
    <w:rsid w:val="008018E1"/>
    <w:rsid w:val="00801D23"/>
    <w:rsid w:val="0080219D"/>
    <w:rsid w:val="00803EDB"/>
    <w:rsid w:val="00805AC8"/>
    <w:rsid w:val="00805CD0"/>
    <w:rsid w:val="00806308"/>
    <w:rsid w:val="008067CA"/>
    <w:rsid w:val="0081190A"/>
    <w:rsid w:val="00812395"/>
    <w:rsid w:val="00813FE0"/>
    <w:rsid w:val="008147B3"/>
    <w:rsid w:val="00815FB2"/>
    <w:rsid w:val="00816879"/>
    <w:rsid w:val="00817852"/>
    <w:rsid w:val="008211B3"/>
    <w:rsid w:val="00821BDB"/>
    <w:rsid w:val="00822D84"/>
    <w:rsid w:val="00823116"/>
    <w:rsid w:val="008266DE"/>
    <w:rsid w:val="0082680F"/>
    <w:rsid w:val="00831D98"/>
    <w:rsid w:val="00837584"/>
    <w:rsid w:val="00844B5F"/>
    <w:rsid w:val="008469AE"/>
    <w:rsid w:val="008528DF"/>
    <w:rsid w:val="00852E80"/>
    <w:rsid w:val="008535A2"/>
    <w:rsid w:val="00854352"/>
    <w:rsid w:val="008547C1"/>
    <w:rsid w:val="00854D14"/>
    <w:rsid w:val="008563D9"/>
    <w:rsid w:val="00861770"/>
    <w:rsid w:val="008627E1"/>
    <w:rsid w:val="00862B24"/>
    <w:rsid w:val="008651F6"/>
    <w:rsid w:val="00872ECD"/>
    <w:rsid w:val="00873B9F"/>
    <w:rsid w:val="00873CDA"/>
    <w:rsid w:val="00875374"/>
    <w:rsid w:val="0087660B"/>
    <w:rsid w:val="0087693C"/>
    <w:rsid w:val="00876D74"/>
    <w:rsid w:val="00876E77"/>
    <w:rsid w:val="0087722B"/>
    <w:rsid w:val="00881AA4"/>
    <w:rsid w:val="00881DB3"/>
    <w:rsid w:val="00883ADE"/>
    <w:rsid w:val="00885993"/>
    <w:rsid w:val="00885A61"/>
    <w:rsid w:val="00885DF1"/>
    <w:rsid w:val="00886366"/>
    <w:rsid w:val="008873EE"/>
    <w:rsid w:val="00890189"/>
    <w:rsid w:val="00891775"/>
    <w:rsid w:val="00891B44"/>
    <w:rsid w:val="00892340"/>
    <w:rsid w:val="00894182"/>
    <w:rsid w:val="008955DC"/>
    <w:rsid w:val="0089697D"/>
    <w:rsid w:val="00896C73"/>
    <w:rsid w:val="008A2162"/>
    <w:rsid w:val="008A3B91"/>
    <w:rsid w:val="008A5762"/>
    <w:rsid w:val="008B0B5A"/>
    <w:rsid w:val="008B0DEA"/>
    <w:rsid w:val="008B100B"/>
    <w:rsid w:val="008B1A92"/>
    <w:rsid w:val="008B2EEC"/>
    <w:rsid w:val="008B4ED9"/>
    <w:rsid w:val="008B5B23"/>
    <w:rsid w:val="008B6E93"/>
    <w:rsid w:val="008C2796"/>
    <w:rsid w:val="008C338F"/>
    <w:rsid w:val="008C4EEE"/>
    <w:rsid w:val="008C5636"/>
    <w:rsid w:val="008C61EA"/>
    <w:rsid w:val="008C7CDD"/>
    <w:rsid w:val="008D0625"/>
    <w:rsid w:val="008D2BF4"/>
    <w:rsid w:val="008D2FF7"/>
    <w:rsid w:val="008D33E5"/>
    <w:rsid w:val="008D3B60"/>
    <w:rsid w:val="008D4037"/>
    <w:rsid w:val="008D59CF"/>
    <w:rsid w:val="008D6711"/>
    <w:rsid w:val="008D6BE1"/>
    <w:rsid w:val="008D7351"/>
    <w:rsid w:val="008D758B"/>
    <w:rsid w:val="008E03E5"/>
    <w:rsid w:val="008E07C6"/>
    <w:rsid w:val="008E35CF"/>
    <w:rsid w:val="008E45BA"/>
    <w:rsid w:val="008E5A32"/>
    <w:rsid w:val="008E5D17"/>
    <w:rsid w:val="008E6360"/>
    <w:rsid w:val="008E66DD"/>
    <w:rsid w:val="008E6F96"/>
    <w:rsid w:val="008E70DC"/>
    <w:rsid w:val="008E718A"/>
    <w:rsid w:val="008F01F6"/>
    <w:rsid w:val="008F047B"/>
    <w:rsid w:val="008F248E"/>
    <w:rsid w:val="008F5AEE"/>
    <w:rsid w:val="009003A4"/>
    <w:rsid w:val="00900730"/>
    <w:rsid w:val="00900794"/>
    <w:rsid w:val="00901443"/>
    <w:rsid w:val="00901A98"/>
    <w:rsid w:val="00904CD3"/>
    <w:rsid w:val="00911B31"/>
    <w:rsid w:val="00912813"/>
    <w:rsid w:val="009128E6"/>
    <w:rsid w:val="00912BE7"/>
    <w:rsid w:val="00913140"/>
    <w:rsid w:val="00913219"/>
    <w:rsid w:val="00913765"/>
    <w:rsid w:val="00913EC4"/>
    <w:rsid w:val="00915520"/>
    <w:rsid w:val="0091594B"/>
    <w:rsid w:val="00915AD0"/>
    <w:rsid w:val="00915F41"/>
    <w:rsid w:val="009169A3"/>
    <w:rsid w:val="00917C56"/>
    <w:rsid w:val="00917E73"/>
    <w:rsid w:val="009200AF"/>
    <w:rsid w:val="00923DC4"/>
    <w:rsid w:val="00924A66"/>
    <w:rsid w:val="00925344"/>
    <w:rsid w:val="009277E1"/>
    <w:rsid w:val="00927C59"/>
    <w:rsid w:val="009304C9"/>
    <w:rsid w:val="00931090"/>
    <w:rsid w:val="00932368"/>
    <w:rsid w:val="009334C1"/>
    <w:rsid w:val="009360B3"/>
    <w:rsid w:val="00936453"/>
    <w:rsid w:val="00937FDC"/>
    <w:rsid w:val="009409CB"/>
    <w:rsid w:val="0094186D"/>
    <w:rsid w:val="00942B2D"/>
    <w:rsid w:val="0094397F"/>
    <w:rsid w:val="009439CC"/>
    <w:rsid w:val="00944753"/>
    <w:rsid w:val="00945878"/>
    <w:rsid w:val="00950A32"/>
    <w:rsid w:val="00951974"/>
    <w:rsid w:val="00953945"/>
    <w:rsid w:val="00954045"/>
    <w:rsid w:val="009548C1"/>
    <w:rsid w:val="00957232"/>
    <w:rsid w:val="00957697"/>
    <w:rsid w:val="00957F6F"/>
    <w:rsid w:val="00960126"/>
    <w:rsid w:val="009607F5"/>
    <w:rsid w:val="00961D13"/>
    <w:rsid w:val="00962557"/>
    <w:rsid w:val="009648BA"/>
    <w:rsid w:val="00964B0C"/>
    <w:rsid w:val="00964CEE"/>
    <w:rsid w:val="009651BA"/>
    <w:rsid w:val="00965BA8"/>
    <w:rsid w:val="009672FA"/>
    <w:rsid w:val="00970424"/>
    <w:rsid w:val="009730A5"/>
    <w:rsid w:val="009731B7"/>
    <w:rsid w:val="009734C4"/>
    <w:rsid w:val="00975D43"/>
    <w:rsid w:val="00975E04"/>
    <w:rsid w:val="00976B67"/>
    <w:rsid w:val="00976CAD"/>
    <w:rsid w:val="00976F8E"/>
    <w:rsid w:val="00980FDD"/>
    <w:rsid w:val="00982400"/>
    <w:rsid w:val="00991658"/>
    <w:rsid w:val="00991C3B"/>
    <w:rsid w:val="00993C75"/>
    <w:rsid w:val="00993D88"/>
    <w:rsid w:val="00995403"/>
    <w:rsid w:val="0099634C"/>
    <w:rsid w:val="00997D3F"/>
    <w:rsid w:val="009A0622"/>
    <w:rsid w:val="009A0811"/>
    <w:rsid w:val="009A0AD2"/>
    <w:rsid w:val="009A1267"/>
    <w:rsid w:val="009A209A"/>
    <w:rsid w:val="009A22B3"/>
    <w:rsid w:val="009A5E78"/>
    <w:rsid w:val="009A6594"/>
    <w:rsid w:val="009B0CE3"/>
    <w:rsid w:val="009B1818"/>
    <w:rsid w:val="009B3569"/>
    <w:rsid w:val="009B394A"/>
    <w:rsid w:val="009B460A"/>
    <w:rsid w:val="009B5378"/>
    <w:rsid w:val="009B6687"/>
    <w:rsid w:val="009B67D7"/>
    <w:rsid w:val="009C028B"/>
    <w:rsid w:val="009C031E"/>
    <w:rsid w:val="009C1391"/>
    <w:rsid w:val="009C32A3"/>
    <w:rsid w:val="009C53A8"/>
    <w:rsid w:val="009C5DC3"/>
    <w:rsid w:val="009C690E"/>
    <w:rsid w:val="009C6BA7"/>
    <w:rsid w:val="009C6EE5"/>
    <w:rsid w:val="009C7923"/>
    <w:rsid w:val="009D218A"/>
    <w:rsid w:val="009D23D7"/>
    <w:rsid w:val="009D2A31"/>
    <w:rsid w:val="009D494E"/>
    <w:rsid w:val="009D6BE0"/>
    <w:rsid w:val="009E04E6"/>
    <w:rsid w:val="009E2BDD"/>
    <w:rsid w:val="009E558E"/>
    <w:rsid w:val="009E61DF"/>
    <w:rsid w:val="009F0813"/>
    <w:rsid w:val="009F09A3"/>
    <w:rsid w:val="009F1C37"/>
    <w:rsid w:val="009F70FB"/>
    <w:rsid w:val="00A00943"/>
    <w:rsid w:val="00A01F26"/>
    <w:rsid w:val="00A02641"/>
    <w:rsid w:val="00A04013"/>
    <w:rsid w:val="00A044B4"/>
    <w:rsid w:val="00A051AA"/>
    <w:rsid w:val="00A058AB"/>
    <w:rsid w:val="00A06D58"/>
    <w:rsid w:val="00A0716F"/>
    <w:rsid w:val="00A07D0E"/>
    <w:rsid w:val="00A07EB4"/>
    <w:rsid w:val="00A1047C"/>
    <w:rsid w:val="00A10B87"/>
    <w:rsid w:val="00A10E62"/>
    <w:rsid w:val="00A11F68"/>
    <w:rsid w:val="00A1278B"/>
    <w:rsid w:val="00A127A7"/>
    <w:rsid w:val="00A13EAB"/>
    <w:rsid w:val="00A17F7F"/>
    <w:rsid w:val="00A22FAE"/>
    <w:rsid w:val="00A24277"/>
    <w:rsid w:val="00A24484"/>
    <w:rsid w:val="00A272F9"/>
    <w:rsid w:val="00A3174E"/>
    <w:rsid w:val="00A31A36"/>
    <w:rsid w:val="00A333DE"/>
    <w:rsid w:val="00A345A5"/>
    <w:rsid w:val="00A34F15"/>
    <w:rsid w:val="00A3701A"/>
    <w:rsid w:val="00A375F0"/>
    <w:rsid w:val="00A40608"/>
    <w:rsid w:val="00A442E3"/>
    <w:rsid w:val="00A44FD0"/>
    <w:rsid w:val="00A46097"/>
    <w:rsid w:val="00A4644A"/>
    <w:rsid w:val="00A500AB"/>
    <w:rsid w:val="00A52801"/>
    <w:rsid w:val="00A53987"/>
    <w:rsid w:val="00A53B3B"/>
    <w:rsid w:val="00A53C85"/>
    <w:rsid w:val="00A54378"/>
    <w:rsid w:val="00A54E63"/>
    <w:rsid w:val="00A559C4"/>
    <w:rsid w:val="00A56FEC"/>
    <w:rsid w:val="00A60048"/>
    <w:rsid w:val="00A60F1C"/>
    <w:rsid w:val="00A61AF9"/>
    <w:rsid w:val="00A61C7D"/>
    <w:rsid w:val="00A62C70"/>
    <w:rsid w:val="00A659A6"/>
    <w:rsid w:val="00A66A1C"/>
    <w:rsid w:val="00A7196C"/>
    <w:rsid w:val="00A7289D"/>
    <w:rsid w:val="00A83D1F"/>
    <w:rsid w:val="00A844D8"/>
    <w:rsid w:val="00A84EFE"/>
    <w:rsid w:val="00A86E0A"/>
    <w:rsid w:val="00A90181"/>
    <w:rsid w:val="00A90B6C"/>
    <w:rsid w:val="00A90D9E"/>
    <w:rsid w:val="00A92036"/>
    <w:rsid w:val="00A92E34"/>
    <w:rsid w:val="00A945A6"/>
    <w:rsid w:val="00A963A0"/>
    <w:rsid w:val="00A966D2"/>
    <w:rsid w:val="00A9751D"/>
    <w:rsid w:val="00AA0459"/>
    <w:rsid w:val="00AA1231"/>
    <w:rsid w:val="00AA1CB8"/>
    <w:rsid w:val="00AA5BF4"/>
    <w:rsid w:val="00AA5ED3"/>
    <w:rsid w:val="00AA6BA6"/>
    <w:rsid w:val="00AB0348"/>
    <w:rsid w:val="00AB0ACB"/>
    <w:rsid w:val="00AB4C68"/>
    <w:rsid w:val="00AB4E7B"/>
    <w:rsid w:val="00AB528B"/>
    <w:rsid w:val="00AC0A6A"/>
    <w:rsid w:val="00AC10D9"/>
    <w:rsid w:val="00AC602D"/>
    <w:rsid w:val="00AC7456"/>
    <w:rsid w:val="00AD1C20"/>
    <w:rsid w:val="00AD3D92"/>
    <w:rsid w:val="00AD5592"/>
    <w:rsid w:val="00AD5A37"/>
    <w:rsid w:val="00AD70EF"/>
    <w:rsid w:val="00AD77AC"/>
    <w:rsid w:val="00AE00E9"/>
    <w:rsid w:val="00AE139B"/>
    <w:rsid w:val="00AE33FD"/>
    <w:rsid w:val="00AE45EC"/>
    <w:rsid w:val="00AE5FF2"/>
    <w:rsid w:val="00AE6285"/>
    <w:rsid w:val="00AF145C"/>
    <w:rsid w:val="00AF3054"/>
    <w:rsid w:val="00AF3E36"/>
    <w:rsid w:val="00AF5038"/>
    <w:rsid w:val="00AF651E"/>
    <w:rsid w:val="00AF65A0"/>
    <w:rsid w:val="00AF66C9"/>
    <w:rsid w:val="00AF7D68"/>
    <w:rsid w:val="00B007A6"/>
    <w:rsid w:val="00B00B55"/>
    <w:rsid w:val="00B028B1"/>
    <w:rsid w:val="00B02CBB"/>
    <w:rsid w:val="00B04AF8"/>
    <w:rsid w:val="00B05F5A"/>
    <w:rsid w:val="00B07D6F"/>
    <w:rsid w:val="00B12268"/>
    <w:rsid w:val="00B13435"/>
    <w:rsid w:val="00B14B17"/>
    <w:rsid w:val="00B14E93"/>
    <w:rsid w:val="00B16C59"/>
    <w:rsid w:val="00B2036C"/>
    <w:rsid w:val="00B207CE"/>
    <w:rsid w:val="00B239EF"/>
    <w:rsid w:val="00B2430F"/>
    <w:rsid w:val="00B251A4"/>
    <w:rsid w:val="00B25493"/>
    <w:rsid w:val="00B26379"/>
    <w:rsid w:val="00B26D55"/>
    <w:rsid w:val="00B26EE4"/>
    <w:rsid w:val="00B26EFF"/>
    <w:rsid w:val="00B27013"/>
    <w:rsid w:val="00B273C8"/>
    <w:rsid w:val="00B30023"/>
    <w:rsid w:val="00B319E3"/>
    <w:rsid w:val="00B31B5A"/>
    <w:rsid w:val="00B31CCE"/>
    <w:rsid w:val="00B3365D"/>
    <w:rsid w:val="00B3390B"/>
    <w:rsid w:val="00B34103"/>
    <w:rsid w:val="00B36057"/>
    <w:rsid w:val="00B3651B"/>
    <w:rsid w:val="00B37BCF"/>
    <w:rsid w:val="00B43E8C"/>
    <w:rsid w:val="00B44E20"/>
    <w:rsid w:val="00B4502D"/>
    <w:rsid w:val="00B4547D"/>
    <w:rsid w:val="00B45E66"/>
    <w:rsid w:val="00B46E47"/>
    <w:rsid w:val="00B473C3"/>
    <w:rsid w:val="00B5104E"/>
    <w:rsid w:val="00B531F7"/>
    <w:rsid w:val="00B536DF"/>
    <w:rsid w:val="00B54564"/>
    <w:rsid w:val="00B5518C"/>
    <w:rsid w:val="00B55B11"/>
    <w:rsid w:val="00B55F32"/>
    <w:rsid w:val="00B67700"/>
    <w:rsid w:val="00B707D0"/>
    <w:rsid w:val="00B71BCE"/>
    <w:rsid w:val="00B7227D"/>
    <w:rsid w:val="00B72949"/>
    <w:rsid w:val="00B732D7"/>
    <w:rsid w:val="00B732FD"/>
    <w:rsid w:val="00B75850"/>
    <w:rsid w:val="00B768BA"/>
    <w:rsid w:val="00B80858"/>
    <w:rsid w:val="00B82169"/>
    <w:rsid w:val="00B82246"/>
    <w:rsid w:val="00B82697"/>
    <w:rsid w:val="00B84F7E"/>
    <w:rsid w:val="00B8585C"/>
    <w:rsid w:val="00B85E6D"/>
    <w:rsid w:val="00B86E8A"/>
    <w:rsid w:val="00B870B4"/>
    <w:rsid w:val="00B8763B"/>
    <w:rsid w:val="00B87777"/>
    <w:rsid w:val="00B879FF"/>
    <w:rsid w:val="00B90BE3"/>
    <w:rsid w:val="00B9139C"/>
    <w:rsid w:val="00B93F94"/>
    <w:rsid w:val="00B96A55"/>
    <w:rsid w:val="00B97E4D"/>
    <w:rsid w:val="00BA01EC"/>
    <w:rsid w:val="00BA0682"/>
    <w:rsid w:val="00BA0FA3"/>
    <w:rsid w:val="00BA159A"/>
    <w:rsid w:val="00BA2707"/>
    <w:rsid w:val="00BA337C"/>
    <w:rsid w:val="00BA6D62"/>
    <w:rsid w:val="00BB07EE"/>
    <w:rsid w:val="00BB1932"/>
    <w:rsid w:val="00BB3BB3"/>
    <w:rsid w:val="00BB402D"/>
    <w:rsid w:val="00BB5974"/>
    <w:rsid w:val="00BB598F"/>
    <w:rsid w:val="00BC2FC0"/>
    <w:rsid w:val="00BC3A9B"/>
    <w:rsid w:val="00BD17E3"/>
    <w:rsid w:val="00BD203D"/>
    <w:rsid w:val="00BD313F"/>
    <w:rsid w:val="00BD581E"/>
    <w:rsid w:val="00BD6F88"/>
    <w:rsid w:val="00BD7802"/>
    <w:rsid w:val="00BE06AE"/>
    <w:rsid w:val="00BE0EFA"/>
    <w:rsid w:val="00BE2230"/>
    <w:rsid w:val="00BE26CD"/>
    <w:rsid w:val="00BE2BE2"/>
    <w:rsid w:val="00BE34FC"/>
    <w:rsid w:val="00BE3FE8"/>
    <w:rsid w:val="00BE5449"/>
    <w:rsid w:val="00BE5DCE"/>
    <w:rsid w:val="00BE5FF3"/>
    <w:rsid w:val="00BF008F"/>
    <w:rsid w:val="00BF060B"/>
    <w:rsid w:val="00BF063A"/>
    <w:rsid w:val="00BF1551"/>
    <w:rsid w:val="00BF16A7"/>
    <w:rsid w:val="00BF1F8B"/>
    <w:rsid w:val="00BF2396"/>
    <w:rsid w:val="00BF3A2D"/>
    <w:rsid w:val="00BF3E7F"/>
    <w:rsid w:val="00C0257C"/>
    <w:rsid w:val="00C05674"/>
    <w:rsid w:val="00C06E6A"/>
    <w:rsid w:val="00C07C78"/>
    <w:rsid w:val="00C109EB"/>
    <w:rsid w:val="00C11D3F"/>
    <w:rsid w:val="00C122D5"/>
    <w:rsid w:val="00C1517D"/>
    <w:rsid w:val="00C17F63"/>
    <w:rsid w:val="00C20886"/>
    <w:rsid w:val="00C20AFA"/>
    <w:rsid w:val="00C23DDB"/>
    <w:rsid w:val="00C24504"/>
    <w:rsid w:val="00C2485A"/>
    <w:rsid w:val="00C25E1E"/>
    <w:rsid w:val="00C26B82"/>
    <w:rsid w:val="00C26ECC"/>
    <w:rsid w:val="00C30673"/>
    <w:rsid w:val="00C30910"/>
    <w:rsid w:val="00C3342C"/>
    <w:rsid w:val="00C33D6F"/>
    <w:rsid w:val="00C36958"/>
    <w:rsid w:val="00C37F62"/>
    <w:rsid w:val="00C40032"/>
    <w:rsid w:val="00C41A26"/>
    <w:rsid w:val="00C44438"/>
    <w:rsid w:val="00C46F96"/>
    <w:rsid w:val="00C501C0"/>
    <w:rsid w:val="00C5067F"/>
    <w:rsid w:val="00C5215B"/>
    <w:rsid w:val="00C52AD4"/>
    <w:rsid w:val="00C53025"/>
    <w:rsid w:val="00C53E39"/>
    <w:rsid w:val="00C547F1"/>
    <w:rsid w:val="00C5551C"/>
    <w:rsid w:val="00C565A2"/>
    <w:rsid w:val="00C56CE1"/>
    <w:rsid w:val="00C56D5A"/>
    <w:rsid w:val="00C57C59"/>
    <w:rsid w:val="00C613D4"/>
    <w:rsid w:val="00C62640"/>
    <w:rsid w:val="00C67465"/>
    <w:rsid w:val="00C70A0B"/>
    <w:rsid w:val="00C71AFB"/>
    <w:rsid w:val="00C7205A"/>
    <w:rsid w:val="00C720A3"/>
    <w:rsid w:val="00C745EE"/>
    <w:rsid w:val="00C75203"/>
    <w:rsid w:val="00C7587F"/>
    <w:rsid w:val="00C77CEC"/>
    <w:rsid w:val="00C80A35"/>
    <w:rsid w:val="00C818C5"/>
    <w:rsid w:val="00C81CFF"/>
    <w:rsid w:val="00C823F1"/>
    <w:rsid w:val="00C84222"/>
    <w:rsid w:val="00C844F2"/>
    <w:rsid w:val="00C8641F"/>
    <w:rsid w:val="00C90DA6"/>
    <w:rsid w:val="00C951D3"/>
    <w:rsid w:val="00C96292"/>
    <w:rsid w:val="00C96FBF"/>
    <w:rsid w:val="00CA042B"/>
    <w:rsid w:val="00CA1399"/>
    <w:rsid w:val="00CA17D5"/>
    <w:rsid w:val="00CA24AB"/>
    <w:rsid w:val="00CA2508"/>
    <w:rsid w:val="00CA44A6"/>
    <w:rsid w:val="00CA486B"/>
    <w:rsid w:val="00CA57F9"/>
    <w:rsid w:val="00CA73F0"/>
    <w:rsid w:val="00CB0B41"/>
    <w:rsid w:val="00CB1FC2"/>
    <w:rsid w:val="00CB2070"/>
    <w:rsid w:val="00CB5F1D"/>
    <w:rsid w:val="00CB6275"/>
    <w:rsid w:val="00CC03BB"/>
    <w:rsid w:val="00CC1400"/>
    <w:rsid w:val="00CD192E"/>
    <w:rsid w:val="00CD1CB8"/>
    <w:rsid w:val="00CD343B"/>
    <w:rsid w:val="00CD38C4"/>
    <w:rsid w:val="00CD4246"/>
    <w:rsid w:val="00CD56AE"/>
    <w:rsid w:val="00CD68B4"/>
    <w:rsid w:val="00CD6A56"/>
    <w:rsid w:val="00CE03B1"/>
    <w:rsid w:val="00CE16C7"/>
    <w:rsid w:val="00CE2800"/>
    <w:rsid w:val="00CE3B0A"/>
    <w:rsid w:val="00CE578A"/>
    <w:rsid w:val="00CE5ACD"/>
    <w:rsid w:val="00CE5D02"/>
    <w:rsid w:val="00CE7F30"/>
    <w:rsid w:val="00CF00EF"/>
    <w:rsid w:val="00CF2440"/>
    <w:rsid w:val="00CF2817"/>
    <w:rsid w:val="00CF4DA3"/>
    <w:rsid w:val="00CF51B4"/>
    <w:rsid w:val="00D00952"/>
    <w:rsid w:val="00D03659"/>
    <w:rsid w:val="00D06D8F"/>
    <w:rsid w:val="00D06FCE"/>
    <w:rsid w:val="00D071FB"/>
    <w:rsid w:val="00D10205"/>
    <w:rsid w:val="00D12299"/>
    <w:rsid w:val="00D17277"/>
    <w:rsid w:val="00D178C4"/>
    <w:rsid w:val="00D17BC7"/>
    <w:rsid w:val="00D21F72"/>
    <w:rsid w:val="00D23E64"/>
    <w:rsid w:val="00D24590"/>
    <w:rsid w:val="00D25BB5"/>
    <w:rsid w:val="00D2670C"/>
    <w:rsid w:val="00D27BFF"/>
    <w:rsid w:val="00D30438"/>
    <w:rsid w:val="00D33657"/>
    <w:rsid w:val="00D341D0"/>
    <w:rsid w:val="00D358A7"/>
    <w:rsid w:val="00D37311"/>
    <w:rsid w:val="00D406FD"/>
    <w:rsid w:val="00D4280A"/>
    <w:rsid w:val="00D42C8F"/>
    <w:rsid w:val="00D43AC5"/>
    <w:rsid w:val="00D45637"/>
    <w:rsid w:val="00D51524"/>
    <w:rsid w:val="00D53E8E"/>
    <w:rsid w:val="00D54A3B"/>
    <w:rsid w:val="00D605F8"/>
    <w:rsid w:val="00D60BB5"/>
    <w:rsid w:val="00D62141"/>
    <w:rsid w:val="00D62225"/>
    <w:rsid w:val="00D62B09"/>
    <w:rsid w:val="00D64731"/>
    <w:rsid w:val="00D650C4"/>
    <w:rsid w:val="00D65312"/>
    <w:rsid w:val="00D65E8A"/>
    <w:rsid w:val="00D66057"/>
    <w:rsid w:val="00D663C3"/>
    <w:rsid w:val="00D7093E"/>
    <w:rsid w:val="00D72F00"/>
    <w:rsid w:val="00D73A2E"/>
    <w:rsid w:val="00D73D00"/>
    <w:rsid w:val="00D74D4B"/>
    <w:rsid w:val="00D8040E"/>
    <w:rsid w:val="00D80FD2"/>
    <w:rsid w:val="00D8246F"/>
    <w:rsid w:val="00D82C31"/>
    <w:rsid w:val="00D83659"/>
    <w:rsid w:val="00D85873"/>
    <w:rsid w:val="00D87DBC"/>
    <w:rsid w:val="00D900AF"/>
    <w:rsid w:val="00D90FE6"/>
    <w:rsid w:val="00D91B1D"/>
    <w:rsid w:val="00D93E7D"/>
    <w:rsid w:val="00D94A23"/>
    <w:rsid w:val="00D95E93"/>
    <w:rsid w:val="00D96238"/>
    <w:rsid w:val="00D968BF"/>
    <w:rsid w:val="00D97838"/>
    <w:rsid w:val="00DA03D5"/>
    <w:rsid w:val="00DA0EF6"/>
    <w:rsid w:val="00DA0FA0"/>
    <w:rsid w:val="00DA1EC0"/>
    <w:rsid w:val="00DA2309"/>
    <w:rsid w:val="00DA3812"/>
    <w:rsid w:val="00DA53CB"/>
    <w:rsid w:val="00DA5A1E"/>
    <w:rsid w:val="00DA64E0"/>
    <w:rsid w:val="00DA6DA3"/>
    <w:rsid w:val="00DA6DCD"/>
    <w:rsid w:val="00DA7505"/>
    <w:rsid w:val="00DB109C"/>
    <w:rsid w:val="00DB1B46"/>
    <w:rsid w:val="00DB2DC0"/>
    <w:rsid w:val="00DB3BD7"/>
    <w:rsid w:val="00DB3E2D"/>
    <w:rsid w:val="00DB5660"/>
    <w:rsid w:val="00DB57BF"/>
    <w:rsid w:val="00DB5DCB"/>
    <w:rsid w:val="00DB6241"/>
    <w:rsid w:val="00DC2C9D"/>
    <w:rsid w:val="00DC372C"/>
    <w:rsid w:val="00DC5080"/>
    <w:rsid w:val="00DC5085"/>
    <w:rsid w:val="00DC5F05"/>
    <w:rsid w:val="00DC6B13"/>
    <w:rsid w:val="00DD0951"/>
    <w:rsid w:val="00DD599E"/>
    <w:rsid w:val="00DD6FD9"/>
    <w:rsid w:val="00DD7792"/>
    <w:rsid w:val="00DE0055"/>
    <w:rsid w:val="00DE12D8"/>
    <w:rsid w:val="00DE14A5"/>
    <w:rsid w:val="00DE1C56"/>
    <w:rsid w:val="00DE1FB9"/>
    <w:rsid w:val="00DE2BC2"/>
    <w:rsid w:val="00DE5669"/>
    <w:rsid w:val="00DE5814"/>
    <w:rsid w:val="00DE6946"/>
    <w:rsid w:val="00DE6C08"/>
    <w:rsid w:val="00DF0F34"/>
    <w:rsid w:val="00DF487A"/>
    <w:rsid w:val="00DF5590"/>
    <w:rsid w:val="00E03370"/>
    <w:rsid w:val="00E07004"/>
    <w:rsid w:val="00E12060"/>
    <w:rsid w:val="00E13034"/>
    <w:rsid w:val="00E1443A"/>
    <w:rsid w:val="00E165D2"/>
    <w:rsid w:val="00E16BAB"/>
    <w:rsid w:val="00E174FB"/>
    <w:rsid w:val="00E21FEA"/>
    <w:rsid w:val="00E228E6"/>
    <w:rsid w:val="00E2297B"/>
    <w:rsid w:val="00E2340E"/>
    <w:rsid w:val="00E23877"/>
    <w:rsid w:val="00E23C88"/>
    <w:rsid w:val="00E24E96"/>
    <w:rsid w:val="00E254A3"/>
    <w:rsid w:val="00E26D9A"/>
    <w:rsid w:val="00E27117"/>
    <w:rsid w:val="00E27537"/>
    <w:rsid w:val="00E30A7F"/>
    <w:rsid w:val="00E30B0E"/>
    <w:rsid w:val="00E311C3"/>
    <w:rsid w:val="00E3173C"/>
    <w:rsid w:val="00E31B4C"/>
    <w:rsid w:val="00E33521"/>
    <w:rsid w:val="00E346FE"/>
    <w:rsid w:val="00E34734"/>
    <w:rsid w:val="00E35242"/>
    <w:rsid w:val="00E36BD9"/>
    <w:rsid w:val="00E37042"/>
    <w:rsid w:val="00E37971"/>
    <w:rsid w:val="00E41250"/>
    <w:rsid w:val="00E41502"/>
    <w:rsid w:val="00E418B4"/>
    <w:rsid w:val="00E44C09"/>
    <w:rsid w:val="00E4668B"/>
    <w:rsid w:val="00E46983"/>
    <w:rsid w:val="00E5547D"/>
    <w:rsid w:val="00E5566E"/>
    <w:rsid w:val="00E6018B"/>
    <w:rsid w:val="00E6372B"/>
    <w:rsid w:val="00E6439A"/>
    <w:rsid w:val="00E643CE"/>
    <w:rsid w:val="00E6714C"/>
    <w:rsid w:val="00E675F7"/>
    <w:rsid w:val="00E67E69"/>
    <w:rsid w:val="00E70DA8"/>
    <w:rsid w:val="00E72BAB"/>
    <w:rsid w:val="00E74084"/>
    <w:rsid w:val="00E74848"/>
    <w:rsid w:val="00E74BDD"/>
    <w:rsid w:val="00E83AD8"/>
    <w:rsid w:val="00E8402A"/>
    <w:rsid w:val="00E84DF9"/>
    <w:rsid w:val="00E8562B"/>
    <w:rsid w:val="00E87123"/>
    <w:rsid w:val="00E90054"/>
    <w:rsid w:val="00E91D10"/>
    <w:rsid w:val="00E923D4"/>
    <w:rsid w:val="00E93D7F"/>
    <w:rsid w:val="00E96C46"/>
    <w:rsid w:val="00EA270C"/>
    <w:rsid w:val="00EA6819"/>
    <w:rsid w:val="00EB1B06"/>
    <w:rsid w:val="00EB240B"/>
    <w:rsid w:val="00EB444F"/>
    <w:rsid w:val="00EB5B8F"/>
    <w:rsid w:val="00EB65EB"/>
    <w:rsid w:val="00EB711F"/>
    <w:rsid w:val="00EC08A5"/>
    <w:rsid w:val="00EC1547"/>
    <w:rsid w:val="00EC3F6B"/>
    <w:rsid w:val="00EC6DA5"/>
    <w:rsid w:val="00EC738A"/>
    <w:rsid w:val="00ED0191"/>
    <w:rsid w:val="00ED2A9A"/>
    <w:rsid w:val="00ED3EE6"/>
    <w:rsid w:val="00ED5263"/>
    <w:rsid w:val="00ED562F"/>
    <w:rsid w:val="00ED5DDE"/>
    <w:rsid w:val="00ED7E34"/>
    <w:rsid w:val="00EE0032"/>
    <w:rsid w:val="00EE1EEB"/>
    <w:rsid w:val="00EE2D74"/>
    <w:rsid w:val="00EE3688"/>
    <w:rsid w:val="00EE64F6"/>
    <w:rsid w:val="00EF0FF2"/>
    <w:rsid w:val="00EF2874"/>
    <w:rsid w:val="00EF5D38"/>
    <w:rsid w:val="00F0074A"/>
    <w:rsid w:val="00F00880"/>
    <w:rsid w:val="00F02A09"/>
    <w:rsid w:val="00F03F74"/>
    <w:rsid w:val="00F07EDF"/>
    <w:rsid w:val="00F10567"/>
    <w:rsid w:val="00F10815"/>
    <w:rsid w:val="00F11555"/>
    <w:rsid w:val="00F11932"/>
    <w:rsid w:val="00F11A6C"/>
    <w:rsid w:val="00F123F3"/>
    <w:rsid w:val="00F132BE"/>
    <w:rsid w:val="00F13D77"/>
    <w:rsid w:val="00F13F65"/>
    <w:rsid w:val="00F148CB"/>
    <w:rsid w:val="00F15886"/>
    <w:rsid w:val="00F208EC"/>
    <w:rsid w:val="00F20DE0"/>
    <w:rsid w:val="00F21B95"/>
    <w:rsid w:val="00F21CCC"/>
    <w:rsid w:val="00F21F40"/>
    <w:rsid w:val="00F25E2D"/>
    <w:rsid w:val="00F264F9"/>
    <w:rsid w:val="00F27134"/>
    <w:rsid w:val="00F273CD"/>
    <w:rsid w:val="00F30F2D"/>
    <w:rsid w:val="00F30FE3"/>
    <w:rsid w:val="00F31790"/>
    <w:rsid w:val="00F32A37"/>
    <w:rsid w:val="00F34412"/>
    <w:rsid w:val="00F34754"/>
    <w:rsid w:val="00F355EE"/>
    <w:rsid w:val="00F400C2"/>
    <w:rsid w:val="00F419E7"/>
    <w:rsid w:val="00F443EE"/>
    <w:rsid w:val="00F46543"/>
    <w:rsid w:val="00F51C65"/>
    <w:rsid w:val="00F5207E"/>
    <w:rsid w:val="00F525ED"/>
    <w:rsid w:val="00F538F0"/>
    <w:rsid w:val="00F55D93"/>
    <w:rsid w:val="00F576EA"/>
    <w:rsid w:val="00F61AED"/>
    <w:rsid w:val="00F62586"/>
    <w:rsid w:val="00F625E3"/>
    <w:rsid w:val="00F62DEC"/>
    <w:rsid w:val="00F63B7D"/>
    <w:rsid w:val="00F64C20"/>
    <w:rsid w:val="00F65A7B"/>
    <w:rsid w:val="00F70D4F"/>
    <w:rsid w:val="00F72566"/>
    <w:rsid w:val="00F74810"/>
    <w:rsid w:val="00F75EEE"/>
    <w:rsid w:val="00F8045E"/>
    <w:rsid w:val="00F80CC9"/>
    <w:rsid w:val="00F82F41"/>
    <w:rsid w:val="00F84F90"/>
    <w:rsid w:val="00F862ED"/>
    <w:rsid w:val="00F867C4"/>
    <w:rsid w:val="00F87146"/>
    <w:rsid w:val="00F87BD5"/>
    <w:rsid w:val="00F906CD"/>
    <w:rsid w:val="00F938D9"/>
    <w:rsid w:val="00F94A32"/>
    <w:rsid w:val="00F94F4E"/>
    <w:rsid w:val="00F955E1"/>
    <w:rsid w:val="00F95ADA"/>
    <w:rsid w:val="00F96640"/>
    <w:rsid w:val="00F96843"/>
    <w:rsid w:val="00F96D79"/>
    <w:rsid w:val="00F97249"/>
    <w:rsid w:val="00F97E67"/>
    <w:rsid w:val="00FA4865"/>
    <w:rsid w:val="00FB0030"/>
    <w:rsid w:val="00FB0DE2"/>
    <w:rsid w:val="00FB222F"/>
    <w:rsid w:val="00FB2C74"/>
    <w:rsid w:val="00FB432F"/>
    <w:rsid w:val="00FB63FA"/>
    <w:rsid w:val="00FB6D8A"/>
    <w:rsid w:val="00FC0E5A"/>
    <w:rsid w:val="00FC4A55"/>
    <w:rsid w:val="00FC5BC5"/>
    <w:rsid w:val="00FD061B"/>
    <w:rsid w:val="00FD0B39"/>
    <w:rsid w:val="00FD1012"/>
    <w:rsid w:val="00FD16FC"/>
    <w:rsid w:val="00FD394D"/>
    <w:rsid w:val="00FD3B30"/>
    <w:rsid w:val="00FD54A7"/>
    <w:rsid w:val="00FD5CFD"/>
    <w:rsid w:val="00FD6576"/>
    <w:rsid w:val="00FD6EBC"/>
    <w:rsid w:val="00FE13E3"/>
    <w:rsid w:val="00FE4112"/>
    <w:rsid w:val="00FE5FB3"/>
    <w:rsid w:val="00FE6026"/>
    <w:rsid w:val="00FE60F9"/>
    <w:rsid w:val="00FE6818"/>
    <w:rsid w:val="00FE6D9D"/>
    <w:rsid w:val="00FE7190"/>
    <w:rsid w:val="00FF0E6A"/>
    <w:rsid w:val="00FF4B43"/>
    <w:rsid w:val="00FF62D8"/>
    <w:rsid w:val="00FF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701C5"/>
  <w15:chartTrackingRefBased/>
  <w15:docId w15:val="{3CB9D758-3095-4F7D-AD7C-8892B386C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sz w:val="28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51A8"/>
    <w:pPr>
      <w:spacing w:after="220" w:line="300" w:lineRule="exact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25344"/>
    <w:pPr>
      <w:spacing w:after="160" w:line="360" w:lineRule="auto"/>
      <w:jc w:val="center"/>
      <w:outlineLvl w:val="0"/>
    </w:pPr>
    <w:rPr>
      <w:rFonts w:asciiTheme="minorHAnsi" w:hAnsiTheme="minorHAnsi" w:cstheme="minorBidi"/>
      <w:b/>
      <w:noProof/>
      <w:sz w:val="40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31E"/>
    <w:pPr>
      <w:spacing w:after="200" w:line="276" w:lineRule="auto"/>
      <w:ind w:left="720"/>
      <w:contextualSpacing/>
    </w:pPr>
    <w:rPr>
      <w:rFonts w:asciiTheme="minorHAnsi" w:hAnsiTheme="minorHAnsi" w:cstheme="minorBidi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018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8E1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018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8E1"/>
    <w:rPr>
      <w:rFonts w:ascii="Times New Roman" w:eastAsia="Times New Roman" w:hAnsi="Times New Roman" w:cs="Times New Roman"/>
      <w:szCs w:val="20"/>
    </w:rPr>
  </w:style>
  <w:style w:type="paragraph" w:styleId="NoSpacing">
    <w:name w:val="No Spacing"/>
    <w:link w:val="NoSpacingChar"/>
    <w:uiPriority w:val="1"/>
    <w:qFormat/>
    <w:rsid w:val="0041415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14152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A3174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174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25344"/>
    <w:rPr>
      <w:b/>
      <w:noProof/>
      <w:sz w:val="40"/>
      <w:lang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1EA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6E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6E5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6E5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E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E5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91B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jpeg"/><Relationship Id="rId11" Type="http://schemas.openxmlformats.org/officeDocument/2006/relationships/footer" Target="footer2.xml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footer" Target="footer3.xml"/><Relationship Id="rId10" Type="http://schemas.openxmlformats.org/officeDocument/2006/relationships/footer" Target="footer1.xm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45252385</Template>
  <TotalTime>0</TotalTime>
  <Pages>1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Garbutt</dc:creator>
  <cp:keywords/>
  <dc:description/>
  <cp:lastModifiedBy>Marianne Linton</cp:lastModifiedBy>
  <cp:revision>1</cp:revision>
  <cp:lastPrinted>2019-05-05T22:36:00Z</cp:lastPrinted>
  <dcterms:created xsi:type="dcterms:W3CDTF">2019-10-22T20:48:00Z</dcterms:created>
  <dcterms:modified xsi:type="dcterms:W3CDTF">2019-10-22T20:48:00Z</dcterms:modified>
</cp:coreProperties>
</file>